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391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"/>
        <w:gridCol w:w="8659"/>
      </w:tblGrid>
      <w:tr w:rsidR="002A4ED5" w:rsidRPr="002A4ED5" w14:paraId="3A3AF0CF" w14:textId="77777777" w:rsidTr="001C764E">
        <w:trPr>
          <w:trHeight w:val="253"/>
        </w:trPr>
        <w:tc>
          <w:tcPr>
            <w:tcW w:w="729" w:type="pct"/>
            <w:vAlign w:val="bottom"/>
          </w:tcPr>
          <w:p w14:paraId="22CBB907" w14:textId="7C0EA944" w:rsidR="002A4ED5" w:rsidRPr="002A4ED5" w:rsidRDefault="00EB6869" w:rsidP="002A4ED5">
            <w:bookmarkStart w:id="0" w:name="_Hlk16249107"/>
            <w:r>
              <w:t>Name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C85F5FD" w14:textId="77777777" w:rsidR="002A4ED5" w:rsidRPr="002A4ED5" w:rsidRDefault="002A4ED5" w:rsidP="002A4ED5"/>
        </w:tc>
      </w:tr>
      <w:tr w:rsidR="002A4ED5" w:rsidRPr="002A4ED5" w14:paraId="0ED7B479" w14:textId="77777777" w:rsidTr="001C764E">
        <w:trPr>
          <w:trHeight w:val="259"/>
        </w:trPr>
        <w:sdt>
          <w:sdtPr>
            <w:id w:val="1692185716"/>
            <w:placeholder>
              <w:docPart w:val="C362673CA9C644B0BAE91FA3093C2654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0234FF75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638DF34" w14:textId="77777777" w:rsidR="002A4ED5" w:rsidRPr="002A4ED5" w:rsidRDefault="002A4ED5" w:rsidP="002A4ED5"/>
        </w:tc>
      </w:tr>
      <w:tr w:rsidR="002A4ED5" w:rsidRPr="002A4ED5" w14:paraId="0DACD929" w14:textId="77777777" w:rsidTr="001C764E">
        <w:trPr>
          <w:trHeight w:val="253"/>
        </w:trPr>
        <w:sdt>
          <w:sdtPr>
            <w:id w:val="639315362"/>
            <w:placeholder>
              <w:docPart w:val="C372A8A58DC746AE94E66A164888E8F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043343A1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3DB61769" w14:textId="77777777" w:rsidR="002A4ED5" w:rsidRPr="002A4ED5" w:rsidRDefault="002A4ED5" w:rsidP="002A4ED5"/>
        </w:tc>
      </w:tr>
      <w:tr w:rsidR="002A4ED5" w:rsidRPr="002A4ED5" w14:paraId="0DBB300C" w14:textId="77777777" w:rsidTr="001C764E">
        <w:trPr>
          <w:trHeight w:val="253"/>
        </w:trPr>
        <w:tc>
          <w:tcPr>
            <w:tcW w:w="729" w:type="pct"/>
            <w:vAlign w:val="bottom"/>
          </w:tcPr>
          <w:p w14:paraId="3B13AE58" w14:textId="75C8498D" w:rsidR="002A4ED5" w:rsidRPr="002A4ED5" w:rsidRDefault="002A4ED5" w:rsidP="002A4ED5"/>
        </w:tc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144580" w14:textId="206E76D7" w:rsidR="002A4ED5" w:rsidRPr="002A4ED5" w:rsidRDefault="0031460D" w:rsidP="002A4ED5">
            <w:r>
              <w:t>D</w:t>
            </w:r>
            <w:r w:rsidR="00F703F7">
              <w:t xml:space="preserve">eadline </w:t>
            </w:r>
            <w:bookmarkStart w:id="1" w:name="_GoBack"/>
            <w:bookmarkEnd w:id="1"/>
            <w:r w:rsidR="00F703F7">
              <w:t>for</w:t>
            </w:r>
            <w:r>
              <w:t xml:space="preserve"> Pre-Order is Friday Nov 22,2019</w:t>
            </w:r>
          </w:p>
        </w:tc>
      </w:tr>
      <w:tr w:rsidR="001C764E" w:rsidRPr="002A4ED5" w14:paraId="01357386" w14:textId="77777777" w:rsidTr="001C764E">
        <w:trPr>
          <w:gridAfter w:val="1"/>
          <w:wAfter w:w="4271" w:type="pct"/>
          <w:trHeight w:val="253"/>
        </w:trPr>
        <w:tc>
          <w:tcPr>
            <w:tcW w:w="729" w:type="pct"/>
            <w:vAlign w:val="bottom"/>
          </w:tcPr>
          <w:p w14:paraId="612EE93D" w14:textId="35678572" w:rsidR="001C764E" w:rsidRPr="002A4ED5" w:rsidRDefault="001C764E" w:rsidP="002A4ED5"/>
        </w:tc>
      </w:tr>
    </w:tbl>
    <w:p w14:paraId="7A9D88EF" w14:textId="77777777" w:rsidR="00806FF3" w:rsidRDefault="00806FF3" w:rsidP="00562601">
      <w:pPr>
        <w:pStyle w:val="NoSpacing"/>
      </w:pPr>
    </w:p>
    <w:tbl>
      <w:tblPr>
        <w:tblpPr w:leftFromText="180" w:rightFromText="180" w:vertAnchor="text" w:tblpX="-3" w:tblpY="1"/>
        <w:tblOverlap w:val="never"/>
        <w:tblW w:w="3022" w:type="pct"/>
        <w:tblLayout w:type="fixed"/>
        <w:tblLook w:val="04A0" w:firstRow="1" w:lastRow="0" w:firstColumn="1" w:lastColumn="0" w:noHBand="0" w:noVBand="1"/>
      </w:tblPr>
      <w:tblGrid>
        <w:gridCol w:w="960"/>
        <w:gridCol w:w="2950"/>
        <w:gridCol w:w="1199"/>
        <w:gridCol w:w="290"/>
        <w:gridCol w:w="968"/>
        <w:gridCol w:w="249"/>
        <w:gridCol w:w="1213"/>
      </w:tblGrid>
      <w:tr w:rsidR="00FA174F" w:rsidRPr="002A4ED5" w14:paraId="14D23716" w14:textId="26449E7A" w:rsidTr="00354A6F">
        <w:trPr>
          <w:trHeight w:val="326"/>
        </w:trPr>
        <w:sdt>
          <w:sdtPr>
            <w:id w:val="1101532736"/>
            <w:placeholder>
              <w:docPart w:val="B520C19BC57344D3BB89A2A758A5C849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89B2DF1" w14:textId="77777777" w:rsidR="00FA174F" w:rsidRPr="002A4ED5" w:rsidRDefault="00FA174F" w:rsidP="00354A6F">
                <w:pPr>
                  <w:pStyle w:val="TableHeaders"/>
                </w:pPr>
                <w:r w:rsidRPr="002A4ED5">
                  <w:t>Item</w:t>
                </w:r>
              </w:p>
            </w:tc>
          </w:sdtContent>
        </w:sdt>
        <w:sdt>
          <w:sdtPr>
            <w:id w:val="-734620487"/>
            <w:placeholder>
              <w:docPart w:val="D5B4DED1C8294820A46FF82C8F70CC2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8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443E31F8" w14:textId="77777777" w:rsidR="00FA174F" w:rsidRPr="002A4ED5" w:rsidRDefault="00FA174F" w:rsidP="00354A6F">
                <w:pPr>
                  <w:pStyle w:val="TableHeaders"/>
                </w:pPr>
                <w:r w:rsidRPr="002A4ED5">
                  <w:t>Description</w:t>
                </w:r>
              </w:p>
            </w:tc>
          </w:sdtContent>
        </w:sdt>
        <w:sdt>
          <w:sdtPr>
            <w:id w:val="405890554"/>
            <w:placeholder>
              <w:docPart w:val="C18376B42677447F9BD577D4871F4160"/>
            </w:placeholder>
            <w:temporary/>
            <w:showingPlcHdr/>
            <w15:appearance w15:val="hidden"/>
          </w:sdtPr>
          <w:sdtEndPr/>
          <w:sdtContent>
            <w:tc>
              <w:tcPr>
                <w:tcW w:w="951" w:type="pct"/>
                <w:gridSpan w:val="2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197BB3C" w14:textId="77777777" w:rsidR="00FA174F" w:rsidRPr="002A4ED5" w:rsidRDefault="00FA174F" w:rsidP="00354A6F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sdt>
          <w:sdtPr>
            <w:id w:val="-293606196"/>
            <w:placeholder>
              <w:docPart w:val="970B9A12D30149429EA33B377D0E4E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7" w:type="pct"/>
                <w:gridSpan w:val="2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4F69CAE" w14:textId="77777777" w:rsidR="00FA174F" w:rsidRPr="002A4ED5" w:rsidRDefault="00FA174F" w:rsidP="00354A6F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tc>
          <w:tcPr>
            <w:tcW w:w="77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F2DD3BC" w14:textId="77777777" w:rsidR="00FA174F" w:rsidRPr="002A4ED5" w:rsidRDefault="00FA174F" w:rsidP="00354A6F">
            <w:pPr>
              <w:pStyle w:val="TableHeaders"/>
              <w:jc w:val="left"/>
            </w:pPr>
            <w:r>
              <w:t>Total</w:t>
            </w:r>
          </w:p>
        </w:tc>
      </w:tr>
      <w:tr w:rsidR="00FA174F" w:rsidRPr="002A4ED5" w14:paraId="44928CAC" w14:textId="29CF2BC2" w:rsidTr="00354A6F">
        <w:trPr>
          <w:trHeight w:val="326"/>
        </w:trPr>
        <w:tc>
          <w:tcPr>
            <w:tcW w:w="61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F98033C" w14:textId="77777777" w:rsidR="00FA174F" w:rsidRPr="002A4ED5" w:rsidRDefault="00FA174F" w:rsidP="00354A6F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88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5C0F022" w14:textId="77777777" w:rsidR="00FA174F" w:rsidRPr="002A4ED5" w:rsidRDefault="00FA174F" w:rsidP="00354A6F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951" w:type="pct"/>
            <w:gridSpan w:val="2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3B080D7" w14:textId="77777777" w:rsidR="00FA174F" w:rsidRPr="002A4ED5" w:rsidRDefault="00FA174F" w:rsidP="00354A6F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77" w:type="pct"/>
            <w:gridSpan w:val="2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54B8A27" w14:textId="77777777" w:rsidR="00FA174F" w:rsidRPr="002A4ED5" w:rsidRDefault="00FA174F" w:rsidP="00354A6F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75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DFFE709" w14:textId="77777777" w:rsidR="00FA174F" w:rsidRPr="002A4ED5" w:rsidRDefault="00FA174F" w:rsidP="00354A6F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FA174F" w:rsidRPr="002A4ED5" w14:paraId="7C71161D" w14:textId="0D72F7B9" w:rsidTr="00354A6F">
        <w:trPr>
          <w:trHeight w:val="445"/>
        </w:trPr>
        <w:tc>
          <w:tcPr>
            <w:tcW w:w="61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2B8324" w14:textId="5F772D85" w:rsidR="00FA174F" w:rsidRPr="002A4ED5" w:rsidRDefault="00FA174F" w:rsidP="00354A6F">
            <w:r>
              <w:t>1</w:t>
            </w:r>
          </w:p>
        </w:tc>
        <w:tc>
          <w:tcPr>
            <w:tcW w:w="188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52E20F" w14:textId="7C795DB6" w:rsidR="00FA174F" w:rsidRPr="002A4ED5" w:rsidRDefault="00FA174F" w:rsidP="00354A6F">
            <w:r>
              <w:t>Red</w:t>
            </w:r>
          </w:p>
        </w:tc>
        <w:tc>
          <w:tcPr>
            <w:tcW w:w="951" w:type="pct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E6C209" w14:textId="77777777" w:rsidR="00FA174F" w:rsidRPr="002A4ED5" w:rsidRDefault="00FA174F" w:rsidP="00354A6F"/>
        </w:tc>
        <w:tc>
          <w:tcPr>
            <w:tcW w:w="777" w:type="pct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AECA55" w14:textId="04D95BD5" w:rsidR="00FA174F" w:rsidRPr="002A4ED5" w:rsidRDefault="00FA174F" w:rsidP="00354A6F">
            <w:r>
              <w:t>$10</w:t>
            </w:r>
          </w:p>
        </w:tc>
        <w:tc>
          <w:tcPr>
            <w:tcW w:w="77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94EA7B" w14:textId="77777777" w:rsidR="00FA174F" w:rsidRPr="002A4ED5" w:rsidRDefault="00FA174F" w:rsidP="00354A6F"/>
        </w:tc>
      </w:tr>
      <w:tr w:rsidR="00FA174F" w:rsidRPr="002A4ED5" w14:paraId="0E8A6D83" w14:textId="31777682" w:rsidTr="00354A6F">
        <w:trPr>
          <w:trHeight w:val="445"/>
        </w:trPr>
        <w:tc>
          <w:tcPr>
            <w:tcW w:w="6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6A50AC" w14:textId="18AD1EC0" w:rsidR="00FA174F" w:rsidRPr="002A4ED5" w:rsidRDefault="00FA174F" w:rsidP="00354A6F">
            <w:r>
              <w:t>2</w:t>
            </w:r>
          </w:p>
        </w:tc>
        <w:tc>
          <w:tcPr>
            <w:tcW w:w="18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A58CF6" w14:textId="77AA4001" w:rsidR="00FA174F" w:rsidRPr="002A4ED5" w:rsidRDefault="00FA174F" w:rsidP="00354A6F">
            <w:proofErr w:type="spellStart"/>
            <w:r>
              <w:t>Wintersun</w:t>
            </w:r>
            <w:proofErr w:type="spellEnd"/>
            <w:r>
              <w:t xml:space="preserve"> White</w:t>
            </w:r>
          </w:p>
        </w:tc>
        <w:tc>
          <w:tcPr>
            <w:tcW w:w="95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DFA585" w14:textId="77777777" w:rsidR="00FA174F" w:rsidRPr="002A4ED5" w:rsidRDefault="00FA174F" w:rsidP="00354A6F"/>
        </w:tc>
        <w:tc>
          <w:tcPr>
            <w:tcW w:w="777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DD914C" w14:textId="1FF20636" w:rsidR="00FA174F" w:rsidRPr="002A4ED5" w:rsidRDefault="00FA174F" w:rsidP="00354A6F">
            <w:r>
              <w:t>$10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1BCA01" w14:textId="77777777" w:rsidR="00FA174F" w:rsidRPr="002A4ED5" w:rsidRDefault="00FA174F" w:rsidP="00354A6F"/>
        </w:tc>
      </w:tr>
      <w:tr w:rsidR="00FA174F" w:rsidRPr="002A4ED5" w14:paraId="7AE173A3" w14:textId="50C1199D" w:rsidTr="00354A6F">
        <w:trPr>
          <w:trHeight w:val="445"/>
        </w:trPr>
        <w:tc>
          <w:tcPr>
            <w:tcW w:w="6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98000C" w14:textId="44816F56" w:rsidR="00FA174F" w:rsidRPr="002A4ED5" w:rsidRDefault="00FA174F" w:rsidP="00354A6F">
            <w:r>
              <w:t>3</w:t>
            </w:r>
          </w:p>
        </w:tc>
        <w:tc>
          <w:tcPr>
            <w:tcW w:w="18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46B4CF" w14:textId="39DDD77A" w:rsidR="00FA174F" w:rsidRPr="002A4ED5" w:rsidRDefault="00FA174F" w:rsidP="00354A6F">
            <w:r>
              <w:t>Christmas Beauty Marble</w:t>
            </w:r>
          </w:p>
        </w:tc>
        <w:tc>
          <w:tcPr>
            <w:tcW w:w="95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1D3E11" w14:textId="77777777" w:rsidR="00FA174F" w:rsidRPr="002A4ED5" w:rsidRDefault="00FA174F" w:rsidP="00354A6F"/>
        </w:tc>
        <w:tc>
          <w:tcPr>
            <w:tcW w:w="777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E2F06F" w14:textId="3E074099" w:rsidR="00FA174F" w:rsidRPr="002A4ED5" w:rsidRDefault="00FA174F" w:rsidP="00354A6F">
            <w:r w:rsidRPr="002B1C74">
              <w:t>$10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2EBF80" w14:textId="77777777" w:rsidR="00FA174F" w:rsidRPr="002A4ED5" w:rsidRDefault="00FA174F" w:rsidP="00354A6F"/>
        </w:tc>
      </w:tr>
      <w:tr w:rsidR="00354A6F" w:rsidRPr="002A4ED5" w14:paraId="505DAC6A" w14:textId="2AE115FE" w:rsidTr="00354A6F">
        <w:trPr>
          <w:trHeight w:val="455"/>
        </w:trPr>
        <w:tc>
          <w:tcPr>
            <w:tcW w:w="6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FCCB8B" w14:textId="05FA49C5" w:rsidR="00354A6F" w:rsidRPr="002A4ED5" w:rsidRDefault="00354A6F" w:rsidP="00354A6F">
            <w:r>
              <w:t>4</w:t>
            </w:r>
          </w:p>
        </w:tc>
        <w:tc>
          <w:tcPr>
            <w:tcW w:w="18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196744" w14:textId="1997574A" w:rsidR="00354A6F" w:rsidRPr="002A4ED5" w:rsidRDefault="00354A6F" w:rsidP="00354A6F">
            <w:r>
              <w:t>Jubilee Jingle Bells</w:t>
            </w:r>
          </w:p>
        </w:tc>
        <w:tc>
          <w:tcPr>
            <w:tcW w:w="95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D42DDA" w14:textId="77777777" w:rsidR="00354A6F" w:rsidRPr="002A4ED5" w:rsidRDefault="00354A6F" w:rsidP="00354A6F"/>
        </w:tc>
        <w:tc>
          <w:tcPr>
            <w:tcW w:w="777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F00704" w14:textId="14ABAB01" w:rsidR="00354A6F" w:rsidRPr="002A4ED5" w:rsidRDefault="00354A6F" w:rsidP="00354A6F">
            <w:r w:rsidRPr="002B1C74">
              <w:t>$10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4A2A59" w14:textId="77777777" w:rsidR="00354A6F" w:rsidRPr="002A4ED5" w:rsidRDefault="00354A6F" w:rsidP="00354A6F"/>
        </w:tc>
      </w:tr>
      <w:tr w:rsidR="00354A6F" w:rsidRPr="002A4ED5" w14:paraId="4346613A" w14:textId="0A536E12" w:rsidTr="00354A6F">
        <w:trPr>
          <w:trHeight w:val="445"/>
        </w:trPr>
        <w:tc>
          <w:tcPr>
            <w:tcW w:w="6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AC4C0E" w14:textId="2F62F0BD" w:rsidR="00354A6F" w:rsidRPr="002A4ED5" w:rsidRDefault="00354A6F" w:rsidP="00354A6F">
            <w:r>
              <w:t>5</w:t>
            </w:r>
          </w:p>
        </w:tc>
        <w:tc>
          <w:tcPr>
            <w:tcW w:w="18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EE7DFE" w14:textId="2D3D74DE" w:rsidR="00354A6F" w:rsidRPr="002A4ED5" w:rsidRDefault="00354A6F" w:rsidP="00354A6F">
            <w:r>
              <w:t>Prestige Maroon</w:t>
            </w:r>
          </w:p>
        </w:tc>
        <w:tc>
          <w:tcPr>
            <w:tcW w:w="95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776067" w14:textId="77777777" w:rsidR="00354A6F" w:rsidRPr="002A4ED5" w:rsidRDefault="00354A6F" w:rsidP="00354A6F"/>
        </w:tc>
        <w:tc>
          <w:tcPr>
            <w:tcW w:w="777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BA37CB" w14:textId="18CC01E8" w:rsidR="00354A6F" w:rsidRPr="002A4ED5" w:rsidRDefault="00354A6F" w:rsidP="00354A6F">
            <w:r w:rsidRPr="002B1C74">
              <w:t>$10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FB418F" w14:textId="77777777" w:rsidR="00354A6F" w:rsidRPr="002A4ED5" w:rsidRDefault="00354A6F" w:rsidP="00354A6F"/>
        </w:tc>
      </w:tr>
      <w:tr w:rsidR="00354A6F" w:rsidRPr="002A4ED5" w14:paraId="23194C28" w14:textId="7C395160" w:rsidTr="00354A6F">
        <w:trPr>
          <w:trHeight w:val="445"/>
        </w:trPr>
        <w:tc>
          <w:tcPr>
            <w:tcW w:w="6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0CC12A" w14:textId="612B9DD5" w:rsidR="00354A6F" w:rsidRPr="002A4ED5" w:rsidRDefault="00354A6F" w:rsidP="00354A6F">
            <w:r>
              <w:t>6</w:t>
            </w:r>
          </w:p>
        </w:tc>
        <w:tc>
          <w:tcPr>
            <w:tcW w:w="18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5B52F5" w14:textId="0F80C0DB" w:rsidR="00354A6F" w:rsidRPr="002A4ED5" w:rsidRDefault="00354A6F" w:rsidP="00354A6F">
            <w:r>
              <w:t>Red Glitter</w:t>
            </w:r>
          </w:p>
        </w:tc>
        <w:tc>
          <w:tcPr>
            <w:tcW w:w="95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468BB7" w14:textId="77777777" w:rsidR="00354A6F" w:rsidRPr="002A4ED5" w:rsidRDefault="00354A6F" w:rsidP="00354A6F"/>
        </w:tc>
        <w:tc>
          <w:tcPr>
            <w:tcW w:w="777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6A9E23" w14:textId="6571F220" w:rsidR="00354A6F" w:rsidRPr="002A4ED5" w:rsidRDefault="00354A6F" w:rsidP="00354A6F">
            <w:r w:rsidRPr="002B1C74">
              <w:t>$10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41501A" w14:textId="77777777" w:rsidR="00354A6F" w:rsidRPr="002A4ED5" w:rsidRDefault="00354A6F" w:rsidP="00354A6F"/>
        </w:tc>
      </w:tr>
      <w:tr w:rsidR="00354A6F" w:rsidRPr="0005787F" w14:paraId="05D44136" w14:textId="4C548EAB" w:rsidTr="00354A6F">
        <w:trPr>
          <w:trHeight w:val="445"/>
        </w:trPr>
        <w:tc>
          <w:tcPr>
            <w:tcW w:w="6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8B66A9" w14:textId="421CD33E" w:rsidR="00354A6F" w:rsidRPr="002A4ED5" w:rsidRDefault="00354A6F" w:rsidP="00354A6F">
            <w:r>
              <w:t>7</w:t>
            </w:r>
          </w:p>
        </w:tc>
        <w:tc>
          <w:tcPr>
            <w:tcW w:w="18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EE29DA" w14:textId="60A663F9" w:rsidR="00354A6F" w:rsidRPr="002A4ED5" w:rsidRDefault="00354A6F" w:rsidP="00354A6F">
            <w:r>
              <w:t>Tapestry</w:t>
            </w:r>
          </w:p>
        </w:tc>
        <w:tc>
          <w:tcPr>
            <w:tcW w:w="95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6694BA" w14:textId="77777777" w:rsidR="00354A6F" w:rsidRPr="002A4ED5" w:rsidRDefault="00354A6F" w:rsidP="00354A6F"/>
        </w:tc>
        <w:tc>
          <w:tcPr>
            <w:tcW w:w="777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64A114" w14:textId="5F62B573" w:rsidR="00354A6F" w:rsidRPr="002A4ED5" w:rsidRDefault="00354A6F" w:rsidP="00354A6F">
            <w:r w:rsidRPr="002B1C74">
              <w:t>$10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843954" w14:textId="77777777" w:rsidR="00354A6F" w:rsidRPr="0005787F" w:rsidRDefault="00354A6F" w:rsidP="00354A6F">
            <w:pPr>
              <w:rPr>
                <w:b/>
                <w:bCs/>
              </w:rPr>
            </w:pPr>
          </w:p>
        </w:tc>
      </w:tr>
      <w:tr w:rsidR="00354A6F" w:rsidRPr="00FA174F" w14:paraId="5E919099" w14:textId="5BA1C4ED" w:rsidTr="00354A6F">
        <w:trPr>
          <w:trHeight w:val="445"/>
        </w:trPr>
        <w:tc>
          <w:tcPr>
            <w:tcW w:w="6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6F23A0" w14:textId="77777777" w:rsidR="00354A6F" w:rsidRDefault="00354A6F" w:rsidP="00354A6F"/>
        </w:tc>
        <w:tc>
          <w:tcPr>
            <w:tcW w:w="18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B66EF1" w14:textId="0F35BC29" w:rsidR="00354A6F" w:rsidRDefault="00354A6F" w:rsidP="00354A6F">
            <w:r>
              <w:t>Totals</w:t>
            </w:r>
          </w:p>
        </w:tc>
        <w:tc>
          <w:tcPr>
            <w:tcW w:w="95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CAE7C5" w14:textId="77777777" w:rsidR="00354A6F" w:rsidRPr="002A4ED5" w:rsidRDefault="00354A6F" w:rsidP="00354A6F"/>
        </w:tc>
        <w:tc>
          <w:tcPr>
            <w:tcW w:w="777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2A50B4" w14:textId="215B9B84" w:rsidR="00354A6F" w:rsidRPr="002B1C74" w:rsidRDefault="00354A6F" w:rsidP="00354A6F">
            <w:pPr>
              <w:jc w:val="both"/>
            </w:pPr>
            <w:r>
              <w:t>XX</w:t>
            </w:r>
          </w:p>
        </w:tc>
        <w:tc>
          <w:tcPr>
            <w:tcW w:w="775" w:type="pct"/>
            <w:tcBorders>
              <w:right w:val="single" w:sz="4" w:space="0" w:color="auto"/>
            </w:tcBorders>
            <w:shd w:val="clear" w:color="auto" w:fill="auto"/>
          </w:tcPr>
          <w:p w14:paraId="680C9994" w14:textId="77777777" w:rsidR="00354A6F" w:rsidRPr="00FA174F" w:rsidRDefault="00354A6F" w:rsidP="00354A6F">
            <w:pPr>
              <w:spacing w:before="0" w:after="200"/>
            </w:pPr>
          </w:p>
        </w:tc>
      </w:tr>
      <w:tr w:rsidR="00354A6F" w:rsidRPr="0005787F" w14:paraId="55100E1E" w14:textId="77777777" w:rsidTr="00354A6F">
        <w:trPr>
          <w:trHeight w:val="456"/>
        </w:trPr>
        <w:tc>
          <w:tcPr>
            <w:tcW w:w="613" w:type="pct"/>
            <w:tcBorders>
              <w:top w:val="single" w:sz="4" w:space="0" w:color="auto"/>
            </w:tcBorders>
          </w:tcPr>
          <w:p w14:paraId="37D3E209" w14:textId="052C78B7" w:rsidR="00354A6F" w:rsidRPr="002A4ED5" w:rsidRDefault="00354A6F" w:rsidP="00354A6F">
            <w:r>
              <w:t xml:space="preserve">   </w:t>
            </w:r>
          </w:p>
        </w:tc>
        <w:tc>
          <w:tcPr>
            <w:tcW w:w="1884" w:type="pct"/>
            <w:tcBorders>
              <w:top w:val="single" w:sz="4" w:space="0" w:color="auto"/>
            </w:tcBorders>
          </w:tcPr>
          <w:p w14:paraId="5693428B" w14:textId="77777777" w:rsidR="00354A6F" w:rsidRPr="002A4ED5" w:rsidRDefault="00354A6F" w:rsidP="00354A6F"/>
        </w:tc>
        <w:tc>
          <w:tcPr>
            <w:tcW w:w="766" w:type="pct"/>
            <w:tcBorders>
              <w:top w:val="single" w:sz="4" w:space="0" w:color="auto"/>
            </w:tcBorders>
          </w:tcPr>
          <w:p w14:paraId="6A6CAF14" w14:textId="77777777" w:rsidR="00354A6F" w:rsidRPr="002A4ED5" w:rsidRDefault="00354A6F" w:rsidP="00354A6F"/>
        </w:tc>
        <w:tc>
          <w:tcPr>
            <w:tcW w:w="803" w:type="pct"/>
            <w:gridSpan w:val="2"/>
            <w:tcBorders>
              <w:top w:val="single" w:sz="4" w:space="0" w:color="auto"/>
            </w:tcBorders>
          </w:tcPr>
          <w:p w14:paraId="66857146" w14:textId="77777777" w:rsidR="00354A6F" w:rsidRPr="002A4ED5" w:rsidRDefault="00354A6F" w:rsidP="00354A6F"/>
        </w:tc>
        <w:tc>
          <w:tcPr>
            <w:tcW w:w="934" w:type="pct"/>
            <w:gridSpan w:val="2"/>
            <w:tcBorders>
              <w:top w:val="single" w:sz="4" w:space="0" w:color="auto"/>
            </w:tcBorders>
          </w:tcPr>
          <w:p w14:paraId="2857708F" w14:textId="77777777" w:rsidR="00354A6F" w:rsidRPr="002A4ED5" w:rsidRDefault="00354A6F" w:rsidP="00354A6F"/>
        </w:tc>
      </w:tr>
    </w:tbl>
    <w:p w14:paraId="66314FFD" w14:textId="18E35846" w:rsidR="00225471" w:rsidRDefault="00225471" w:rsidP="00225471">
      <w:pPr>
        <w:spacing w:before="0"/>
        <w:rPr>
          <w:sz w:val="20"/>
          <w:szCs w:val="20"/>
        </w:rPr>
      </w:pPr>
      <w:r>
        <w:rPr>
          <w:sz w:val="20"/>
          <w:szCs w:val="20"/>
        </w:rPr>
        <w:br w:type="textWrapping" w:clear="all"/>
        <w:t xml:space="preserve">Make Checks payable to:  Dos Valles Garden Club </w:t>
      </w:r>
      <w:r w:rsidR="00F527D8">
        <w:rPr>
          <w:sz w:val="20"/>
          <w:szCs w:val="20"/>
        </w:rPr>
        <w:t>PO Box 123 Valley Center, CA 92082</w:t>
      </w:r>
    </w:p>
    <w:p w14:paraId="2AA0EC11" w14:textId="26A392FC" w:rsidR="00225471" w:rsidRPr="00225471" w:rsidRDefault="00225471" w:rsidP="00225471">
      <w:pPr>
        <w:spacing w:before="0"/>
        <w:rPr>
          <w:sz w:val="20"/>
          <w:szCs w:val="20"/>
        </w:rPr>
      </w:pPr>
      <w:r w:rsidRPr="00225471">
        <w:rPr>
          <w:sz w:val="20"/>
          <w:szCs w:val="20"/>
        </w:rPr>
        <w:t>All orders m</w:t>
      </w:r>
      <w:r w:rsidR="00FA174F">
        <w:rPr>
          <w:sz w:val="20"/>
          <w:szCs w:val="20"/>
        </w:rPr>
        <w:t>ust</w:t>
      </w:r>
      <w:r w:rsidRPr="00225471">
        <w:rPr>
          <w:sz w:val="20"/>
          <w:szCs w:val="20"/>
        </w:rPr>
        <w:t xml:space="preserve"> be picked up on Saturday, December 7, 8am-12pm at</w:t>
      </w:r>
      <w:r>
        <w:rPr>
          <w:sz w:val="20"/>
          <w:szCs w:val="20"/>
        </w:rPr>
        <w:t xml:space="preserve"> </w:t>
      </w:r>
      <w:r w:rsidRPr="00225471">
        <w:rPr>
          <w:sz w:val="20"/>
          <w:szCs w:val="20"/>
        </w:rPr>
        <w:t>Martin Gang Ranch, 28933 Cole Grade Road, Valley Center</w:t>
      </w:r>
    </w:p>
    <w:p w14:paraId="41C73FB7" w14:textId="73708020" w:rsidR="00806FF3" w:rsidRDefault="00225471" w:rsidP="00225471">
      <w:pPr>
        <w:spacing w:before="0"/>
        <w:rPr>
          <w:sz w:val="20"/>
          <w:szCs w:val="20"/>
        </w:rPr>
      </w:pPr>
      <w:r w:rsidRPr="00225471">
        <w:rPr>
          <w:sz w:val="20"/>
          <w:szCs w:val="20"/>
        </w:rPr>
        <w:t>.</w:t>
      </w:r>
    </w:p>
    <w:p w14:paraId="3D92D973" w14:textId="17023249" w:rsidR="00330635" w:rsidRDefault="00330635" w:rsidP="00225471">
      <w:pPr>
        <w:spacing w:before="0"/>
        <w:rPr>
          <w:sz w:val="20"/>
          <w:szCs w:val="20"/>
        </w:rPr>
      </w:pPr>
    </w:p>
    <w:p w14:paraId="4A4FCCCC" w14:textId="72708360" w:rsidR="00330635" w:rsidRDefault="00330635" w:rsidP="00225471">
      <w:pPr>
        <w:spacing w:before="0"/>
        <w:rPr>
          <w:sz w:val="20"/>
          <w:szCs w:val="20"/>
        </w:rPr>
      </w:pPr>
    </w:p>
    <w:tbl>
      <w:tblPr>
        <w:tblStyle w:val="TableGrid"/>
        <w:tblW w:w="334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60"/>
      </w:tblGrid>
      <w:tr w:rsidR="00330635" w:rsidRPr="002A4ED5" w14:paraId="691C42A0" w14:textId="77777777" w:rsidTr="00330635">
        <w:trPr>
          <w:trHeight w:val="253"/>
        </w:trPr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bookmarkEnd w:id="0"/>
          <w:p w14:paraId="42E1BCFE" w14:textId="7D97F8F7" w:rsidR="00330635" w:rsidRPr="002A4ED5" w:rsidRDefault="00330635" w:rsidP="00147094">
            <w:r>
              <w:t xml:space="preserve">Customer Copy </w:t>
            </w:r>
          </w:p>
        </w:tc>
      </w:tr>
      <w:tr w:rsidR="00330635" w:rsidRPr="002A4ED5" w14:paraId="0AB04408" w14:textId="77777777" w:rsidTr="00330635">
        <w:trPr>
          <w:trHeight w:val="259"/>
        </w:trPr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748B1037" w14:textId="1DA08C76" w:rsidR="00330635" w:rsidRDefault="00330635" w:rsidP="00330635">
            <w:pPr>
              <w:spacing w:before="0"/>
              <w:rPr>
                <w:sz w:val="20"/>
                <w:szCs w:val="20"/>
              </w:rPr>
            </w:pPr>
            <w:r w:rsidRPr="00225471">
              <w:rPr>
                <w:sz w:val="20"/>
                <w:szCs w:val="20"/>
              </w:rPr>
              <w:lastRenderedPageBreak/>
              <w:t>All orders m</w:t>
            </w:r>
            <w:r w:rsidR="00FA174F">
              <w:rPr>
                <w:sz w:val="20"/>
                <w:szCs w:val="20"/>
              </w:rPr>
              <w:t>ust</w:t>
            </w:r>
            <w:r w:rsidRPr="00225471">
              <w:rPr>
                <w:sz w:val="20"/>
                <w:szCs w:val="20"/>
              </w:rPr>
              <w:t xml:space="preserve"> be picked up on </w:t>
            </w:r>
            <w:r w:rsidRPr="00330635">
              <w:rPr>
                <w:b/>
                <w:bCs/>
                <w:sz w:val="20"/>
                <w:szCs w:val="20"/>
              </w:rPr>
              <w:t>Saturday, December 7, 8am-12pm</w:t>
            </w:r>
            <w:r w:rsidRPr="00225471">
              <w:rPr>
                <w:sz w:val="20"/>
                <w:szCs w:val="20"/>
              </w:rPr>
              <w:t xml:space="preserve"> at</w:t>
            </w:r>
            <w:r>
              <w:rPr>
                <w:sz w:val="20"/>
                <w:szCs w:val="20"/>
              </w:rPr>
              <w:t xml:space="preserve"> </w:t>
            </w:r>
            <w:r w:rsidRPr="00225471">
              <w:rPr>
                <w:sz w:val="20"/>
                <w:szCs w:val="20"/>
              </w:rPr>
              <w:t>Martin Gang Ranch, 28933 Cole Grade Road, Valley Center</w:t>
            </w:r>
          </w:p>
          <w:p w14:paraId="11808663" w14:textId="0FF2E6C0" w:rsidR="00330635" w:rsidRPr="00330635" w:rsidRDefault="00330635" w:rsidP="00FA174F">
            <w:pPr>
              <w:spacing w:before="0"/>
              <w:rPr>
                <w:sz w:val="20"/>
                <w:szCs w:val="20"/>
              </w:rPr>
            </w:pPr>
          </w:p>
        </w:tc>
      </w:tr>
      <w:tr w:rsidR="00330635" w:rsidRPr="002A4ED5" w14:paraId="03675C3C" w14:textId="77777777" w:rsidTr="00330635">
        <w:trPr>
          <w:trHeight w:val="253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202CE7" w14:textId="1FC9046A" w:rsidR="00330635" w:rsidRPr="002A4ED5" w:rsidRDefault="00330635" w:rsidP="00147094">
            <w:r>
              <w:t>Questions:   Lacie Moretti – Cell- 760-415-6329 Email- Laciemoretti@gmail.com</w:t>
            </w:r>
          </w:p>
        </w:tc>
      </w:tr>
    </w:tbl>
    <w:p w14:paraId="2EEDAEB9" w14:textId="77777777" w:rsidR="00330635" w:rsidRDefault="00330635" w:rsidP="00330635">
      <w:pPr>
        <w:pStyle w:val="NoSpacing"/>
      </w:pPr>
    </w:p>
    <w:tbl>
      <w:tblPr>
        <w:tblpPr w:leftFromText="180" w:rightFromText="180" w:vertAnchor="text" w:tblpY="1"/>
        <w:tblOverlap w:val="never"/>
        <w:tblW w:w="4002" w:type="pct"/>
        <w:tblLayout w:type="fixed"/>
        <w:tblLook w:val="04A0" w:firstRow="1" w:lastRow="0" w:firstColumn="1" w:lastColumn="0" w:noHBand="0" w:noVBand="1"/>
      </w:tblPr>
      <w:tblGrid>
        <w:gridCol w:w="957"/>
        <w:gridCol w:w="2951"/>
        <w:gridCol w:w="1199"/>
        <w:gridCol w:w="292"/>
        <w:gridCol w:w="966"/>
        <w:gridCol w:w="253"/>
        <w:gridCol w:w="1004"/>
        <w:gridCol w:w="23"/>
        <w:gridCol w:w="1116"/>
        <w:gridCol w:w="1323"/>
        <w:gridCol w:w="284"/>
      </w:tblGrid>
      <w:tr w:rsidR="00330635" w:rsidRPr="002A4ED5" w14:paraId="033000AA" w14:textId="77777777" w:rsidTr="00354A6F">
        <w:trPr>
          <w:gridAfter w:val="1"/>
          <w:wAfter w:w="137" w:type="pct"/>
          <w:trHeight w:val="326"/>
        </w:trPr>
        <w:sdt>
          <w:sdtPr>
            <w:id w:val="442587228"/>
            <w:placeholder>
              <w:docPart w:val="8A4BACD333374ED1B7D5D5AA91D053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462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6F54B437" w14:textId="77777777" w:rsidR="00330635" w:rsidRPr="002A4ED5" w:rsidRDefault="00330635" w:rsidP="00147094">
                <w:pPr>
                  <w:pStyle w:val="TableHeaders"/>
                </w:pPr>
                <w:r w:rsidRPr="002A4ED5">
                  <w:t>Item</w:t>
                </w:r>
              </w:p>
            </w:tc>
          </w:sdtContent>
        </w:sdt>
        <w:sdt>
          <w:sdtPr>
            <w:id w:val="284006457"/>
            <w:placeholder>
              <w:docPart w:val="0C0E1A65C0164B62A2BDA7955B3ADB2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2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F9286FC" w14:textId="77777777" w:rsidR="00330635" w:rsidRPr="002A4ED5" w:rsidRDefault="00330635" w:rsidP="00147094">
                <w:pPr>
                  <w:pStyle w:val="TableHeaders"/>
                </w:pPr>
                <w:r w:rsidRPr="002A4ED5">
                  <w:t>Description</w:t>
                </w:r>
              </w:p>
            </w:tc>
          </w:sdtContent>
        </w:sdt>
        <w:sdt>
          <w:sdtPr>
            <w:id w:val="488917817"/>
            <w:placeholder>
              <w:docPart w:val="C285051DBB754E2E8F4DB1D990A11F47"/>
            </w:placeholder>
            <w:temporary/>
            <w:showingPlcHdr/>
            <w15:appearance w15:val="hidden"/>
          </w:sdtPr>
          <w:sdtEndPr/>
          <w:sdtContent>
            <w:tc>
              <w:tcPr>
                <w:tcW w:w="719" w:type="pct"/>
                <w:gridSpan w:val="2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35145B1" w14:textId="77777777" w:rsidR="00330635" w:rsidRPr="002A4ED5" w:rsidRDefault="00330635" w:rsidP="00147094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sdt>
          <w:sdtPr>
            <w:id w:val="631825761"/>
            <w:placeholder>
              <w:docPart w:val="DC579A60430949648760A9ABD7B93E34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8" w:type="pct"/>
                <w:gridSpan w:val="2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6FEB7076" w14:textId="77777777" w:rsidR="00330635" w:rsidRPr="002A4ED5" w:rsidRDefault="00330635" w:rsidP="00147094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tc>
          <w:tcPr>
            <w:tcW w:w="495" w:type="pct"/>
            <w:gridSpan w:val="2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64664EA" w14:textId="77777777" w:rsidR="00330635" w:rsidRPr="002A4ED5" w:rsidRDefault="00330635" w:rsidP="00147094">
            <w:pPr>
              <w:pStyle w:val="TableHeaders"/>
              <w:jc w:val="left"/>
            </w:pPr>
            <w:r>
              <w:t>Total</w:t>
            </w:r>
          </w:p>
        </w:tc>
        <w:tc>
          <w:tcPr>
            <w:tcW w:w="53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59A3D33" w14:textId="77777777" w:rsidR="00330635" w:rsidRPr="002A4ED5" w:rsidRDefault="00330635" w:rsidP="00147094">
            <w:pPr>
              <w:pStyle w:val="TableHeaders"/>
              <w:jc w:val="left"/>
            </w:pPr>
            <w:r>
              <w:t>Pickup</w:t>
            </w:r>
          </w:p>
        </w:tc>
        <w:tc>
          <w:tcPr>
            <w:tcW w:w="63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</w:tcPr>
          <w:p w14:paraId="492A9F59" w14:textId="77777777" w:rsidR="00330635" w:rsidRPr="002A4ED5" w:rsidRDefault="00330635" w:rsidP="00147094">
            <w:pPr>
              <w:pStyle w:val="TableHeaders"/>
              <w:jc w:val="left"/>
            </w:pPr>
            <w:r>
              <w:t>Deliver</w:t>
            </w:r>
          </w:p>
        </w:tc>
      </w:tr>
      <w:tr w:rsidR="00330635" w:rsidRPr="002A4ED5" w14:paraId="369FA2FC" w14:textId="77777777" w:rsidTr="00354A6F">
        <w:trPr>
          <w:gridAfter w:val="1"/>
          <w:wAfter w:w="137" w:type="pct"/>
          <w:trHeight w:val="326"/>
        </w:trPr>
        <w:tc>
          <w:tcPr>
            <w:tcW w:w="462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3961960" w14:textId="77777777" w:rsidR="00330635" w:rsidRPr="002A4ED5" w:rsidRDefault="00330635" w:rsidP="00147094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2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0586ABF" w14:textId="77777777" w:rsidR="00330635" w:rsidRPr="002A4ED5" w:rsidRDefault="00330635" w:rsidP="00147094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19" w:type="pct"/>
            <w:gridSpan w:val="2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B03D6F6" w14:textId="77777777" w:rsidR="00330635" w:rsidRPr="002A4ED5" w:rsidRDefault="00330635" w:rsidP="00147094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88" w:type="pct"/>
            <w:gridSpan w:val="2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D5A7056" w14:textId="77777777" w:rsidR="00330635" w:rsidRPr="002A4ED5" w:rsidRDefault="00330635" w:rsidP="00147094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95" w:type="pct"/>
            <w:gridSpan w:val="2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1946C56" w14:textId="77777777" w:rsidR="00330635" w:rsidRPr="002A4ED5" w:rsidRDefault="00330635" w:rsidP="00147094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38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</w:tcPr>
          <w:p w14:paraId="560CD198" w14:textId="77777777" w:rsidR="00330635" w:rsidRPr="002A4ED5" w:rsidRDefault="00330635" w:rsidP="00147094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38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</w:tcPr>
          <w:p w14:paraId="44D19075" w14:textId="77777777" w:rsidR="00330635" w:rsidRPr="0005787F" w:rsidRDefault="00330635" w:rsidP="00147094">
            <w:pPr>
              <w:spacing w:before="0"/>
              <w:jc w:val="center"/>
              <w:rPr>
                <w:rFonts w:ascii="Calibri" w:eastAsia="Calibri" w:hAnsi="Calibri" w:cs="Times New Roman"/>
                <w:bCs/>
              </w:rPr>
            </w:pPr>
          </w:p>
        </w:tc>
      </w:tr>
      <w:tr w:rsidR="00330635" w:rsidRPr="002A4ED5" w14:paraId="2D28294A" w14:textId="77777777" w:rsidTr="00354A6F">
        <w:trPr>
          <w:gridAfter w:val="1"/>
          <w:wAfter w:w="137" w:type="pct"/>
          <w:trHeight w:val="445"/>
        </w:trPr>
        <w:tc>
          <w:tcPr>
            <w:tcW w:w="46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3C6628" w14:textId="77777777" w:rsidR="00330635" w:rsidRPr="002A4ED5" w:rsidRDefault="00330635" w:rsidP="00147094">
            <w:r>
              <w:t>1</w:t>
            </w:r>
          </w:p>
        </w:tc>
        <w:tc>
          <w:tcPr>
            <w:tcW w:w="142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27C062" w14:textId="77777777" w:rsidR="00330635" w:rsidRPr="002A4ED5" w:rsidRDefault="00330635" w:rsidP="00147094">
            <w:r>
              <w:t>Red</w:t>
            </w:r>
          </w:p>
        </w:tc>
        <w:tc>
          <w:tcPr>
            <w:tcW w:w="719" w:type="pct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0C3DC1" w14:textId="77777777" w:rsidR="00330635" w:rsidRPr="002A4ED5" w:rsidRDefault="00330635" w:rsidP="00147094"/>
        </w:tc>
        <w:tc>
          <w:tcPr>
            <w:tcW w:w="588" w:type="pct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A9D9E5" w14:textId="77777777" w:rsidR="00330635" w:rsidRPr="002A4ED5" w:rsidRDefault="00330635" w:rsidP="00147094">
            <w:r>
              <w:t>$10</w:t>
            </w:r>
          </w:p>
        </w:tc>
        <w:tc>
          <w:tcPr>
            <w:tcW w:w="495" w:type="pct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191CA7" w14:textId="77777777" w:rsidR="00330635" w:rsidRPr="002A4ED5" w:rsidRDefault="00330635" w:rsidP="00147094"/>
        </w:tc>
        <w:tc>
          <w:tcPr>
            <w:tcW w:w="53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6D132C" w14:textId="77777777" w:rsidR="00330635" w:rsidRPr="002A4ED5" w:rsidRDefault="00330635" w:rsidP="00147094"/>
        </w:tc>
        <w:tc>
          <w:tcPr>
            <w:tcW w:w="63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857D63" w14:textId="77777777" w:rsidR="00330635" w:rsidRPr="002A4ED5" w:rsidRDefault="00330635" w:rsidP="00147094"/>
        </w:tc>
      </w:tr>
      <w:tr w:rsidR="00330635" w:rsidRPr="002A4ED5" w14:paraId="730FAC39" w14:textId="77777777" w:rsidTr="00354A6F">
        <w:trPr>
          <w:gridAfter w:val="1"/>
          <w:wAfter w:w="137" w:type="pct"/>
          <w:trHeight w:val="445"/>
        </w:trPr>
        <w:tc>
          <w:tcPr>
            <w:tcW w:w="4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C4CC0E" w14:textId="77777777" w:rsidR="00330635" w:rsidRPr="002A4ED5" w:rsidRDefault="00330635" w:rsidP="00147094">
            <w:r>
              <w:t>2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D51C90" w14:textId="77777777" w:rsidR="00330635" w:rsidRPr="002A4ED5" w:rsidRDefault="00330635" w:rsidP="00147094">
            <w:proofErr w:type="spellStart"/>
            <w:r>
              <w:t>Wintersun</w:t>
            </w:r>
            <w:proofErr w:type="spellEnd"/>
            <w:r>
              <w:t xml:space="preserve"> White</w:t>
            </w:r>
          </w:p>
        </w:tc>
        <w:tc>
          <w:tcPr>
            <w:tcW w:w="71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B5944E" w14:textId="77777777" w:rsidR="00330635" w:rsidRPr="002A4ED5" w:rsidRDefault="00330635" w:rsidP="00147094"/>
        </w:tc>
        <w:tc>
          <w:tcPr>
            <w:tcW w:w="588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0765EE" w14:textId="77777777" w:rsidR="00330635" w:rsidRPr="002A4ED5" w:rsidRDefault="00330635" w:rsidP="00147094">
            <w:r>
              <w:t>$10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DE1D05" w14:textId="77777777" w:rsidR="00330635" w:rsidRPr="002A4ED5" w:rsidRDefault="00330635" w:rsidP="00147094"/>
        </w:tc>
        <w:tc>
          <w:tcPr>
            <w:tcW w:w="5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0C468B" w14:textId="77777777" w:rsidR="00330635" w:rsidRPr="002A4ED5" w:rsidRDefault="00330635" w:rsidP="00147094"/>
        </w:tc>
        <w:tc>
          <w:tcPr>
            <w:tcW w:w="6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FB3AE8" w14:textId="77777777" w:rsidR="00330635" w:rsidRPr="002A4ED5" w:rsidRDefault="00330635" w:rsidP="00147094"/>
        </w:tc>
      </w:tr>
      <w:tr w:rsidR="00330635" w:rsidRPr="002A4ED5" w14:paraId="069482BF" w14:textId="77777777" w:rsidTr="00354A6F">
        <w:trPr>
          <w:gridAfter w:val="1"/>
          <w:wAfter w:w="137" w:type="pct"/>
          <w:trHeight w:val="445"/>
        </w:trPr>
        <w:tc>
          <w:tcPr>
            <w:tcW w:w="4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4EEDA9" w14:textId="77777777" w:rsidR="00330635" w:rsidRPr="002A4ED5" w:rsidRDefault="00330635" w:rsidP="00147094">
            <w:r>
              <w:t>3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00360C" w14:textId="77777777" w:rsidR="00330635" w:rsidRPr="002A4ED5" w:rsidRDefault="00330635" w:rsidP="00147094">
            <w:r>
              <w:t>Christmas Beauty Marble</w:t>
            </w:r>
          </w:p>
        </w:tc>
        <w:tc>
          <w:tcPr>
            <w:tcW w:w="71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265967" w14:textId="77777777" w:rsidR="00330635" w:rsidRPr="002A4ED5" w:rsidRDefault="00330635" w:rsidP="00147094"/>
        </w:tc>
        <w:tc>
          <w:tcPr>
            <w:tcW w:w="588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40A599" w14:textId="77777777" w:rsidR="00330635" w:rsidRPr="002A4ED5" w:rsidRDefault="00330635" w:rsidP="00147094">
            <w:r w:rsidRPr="002B1C74">
              <w:t>$10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1DCEF9" w14:textId="77777777" w:rsidR="00330635" w:rsidRPr="002A4ED5" w:rsidRDefault="00330635" w:rsidP="00147094"/>
        </w:tc>
        <w:tc>
          <w:tcPr>
            <w:tcW w:w="5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9A11FA" w14:textId="77777777" w:rsidR="00330635" w:rsidRPr="002A4ED5" w:rsidRDefault="00330635" w:rsidP="00147094"/>
        </w:tc>
        <w:tc>
          <w:tcPr>
            <w:tcW w:w="6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B096C2" w14:textId="77777777" w:rsidR="00330635" w:rsidRPr="002A4ED5" w:rsidRDefault="00330635" w:rsidP="00147094"/>
        </w:tc>
      </w:tr>
      <w:tr w:rsidR="00354A6F" w:rsidRPr="002A4ED5" w14:paraId="6839A887" w14:textId="77777777" w:rsidTr="00354A6F">
        <w:trPr>
          <w:gridAfter w:val="1"/>
          <w:wAfter w:w="137" w:type="pct"/>
          <w:trHeight w:val="445"/>
        </w:trPr>
        <w:tc>
          <w:tcPr>
            <w:tcW w:w="4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688D04" w14:textId="781F4EDD" w:rsidR="00354A6F" w:rsidRPr="002A4ED5" w:rsidRDefault="00354A6F" w:rsidP="00147094">
            <w:r>
              <w:t>4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F68BB2" w14:textId="161B3966" w:rsidR="00354A6F" w:rsidRPr="002A4ED5" w:rsidRDefault="00354A6F" w:rsidP="00147094">
            <w:r>
              <w:t>Jubilee Jingle Bells</w:t>
            </w:r>
          </w:p>
        </w:tc>
        <w:tc>
          <w:tcPr>
            <w:tcW w:w="71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5A232C" w14:textId="77777777" w:rsidR="00354A6F" w:rsidRPr="002A4ED5" w:rsidRDefault="00354A6F" w:rsidP="00147094"/>
        </w:tc>
        <w:tc>
          <w:tcPr>
            <w:tcW w:w="588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044453" w14:textId="16062D25" w:rsidR="00354A6F" w:rsidRPr="002A4ED5" w:rsidRDefault="00354A6F" w:rsidP="00147094">
            <w:r w:rsidRPr="002B1C74">
              <w:t>$10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BDE902" w14:textId="77777777" w:rsidR="00354A6F" w:rsidRPr="002A4ED5" w:rsidRDefault="00354A6F" w:rsidP="00147094"/>
        </w:tc>
        <w:tc>
          <w:tcPr>
            <w:tcW w:w="5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A0EF28" w14:textId="77777777" w:rsidR="00354A6F" w:rsidRPr="002A4ED5" w:rsidRDefault="00354A6F" w:rsidP="00147094"/>
        </w:tc>
        <w:tc>
          <w:tcPr>
            <w:tcW w:w="6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03AE11" w14:textId="77777777" w:rsidR="00354A6F" w:rsidRPr="002A4ED5" w:rsidRDefault="00354A6F" w:rsidP="00147094"/>
        </w:tc>
      </w:tr>
      <w:tr w:rsidR="00354A6F" w:rsidRPr="002A4ED5" w14:paraId="33E72B2E" w14:textId="77777777" w:rsidTr="00354A6F">
        <w:trPr>
          <w:gridAfter w:val="1"/>
          <w:wAfter w:w="137" w:type="pct"/>
          <w:trHeight w:val="455"/>
        </w:trPr>
        <w:tc>
          <w:tcPr>
            <w:tcW w:w="4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032188" w14:textId="6E8ADEAD" w:rsidR="00354A6F" w:rsidRPr="002A4ED5" w:rsidRDefault="00354A6F" w:rsidP="00147094">
            <w:r>
              <w:t>5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2A13C2" w14:textId="03C8CA5D" w:rsidR="00354A6F" w:rsidRPr="002A4ED5" w:rsidRDefault="00354A6F" w:rsidP="00147094">
            <w:r>
              <w:t>Prestige Maroon</w:t>
            </w:r>
          </w:p>
        </w:tc>
        <w:tc>
          <w:tcPr>
            <w:tcW w:w="71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44B98A" w14:textId="77777777" w:rsidR="00354A6F" w:rsidRPr="002A4ED5" w:rsidRDefault="00354A6F" w:rsidP="00147094"/>
        </w:tc>
        <w:tc>
          <w:tcPr>
            <w:tcW w:w="588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8EC897" w14:textId="55317C54" w:rsidR="00354A6F" w:rsidRPr="002A4ED5" w:rsidRDefault="00354A6F" w:rsidP="00147094">
            <w:r w:rsidRPr="002B1C74">
              <w:t>$10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B1FA15" w14:textId="77777777" w:rsidR="00354A6F" w:rsidRPr="002A4ED5" w:rsidRDefault="00354A6F" w:rsidP="00147094"/>
        </w:tc>
        <w:tc>
          <w:tcPr>
            <w:tcW w:w="5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D3DE6F" w14:textId="77777777" w:rsidR="00354A6F" w:rsidRPr="002A4ED5" w:rsidRDefault="00354A6F" w:rsidP="00147094"/>
        </w:tc>
        <w:tc>
          <w:tcPr>
            <w:tcW w:w="6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0903E4" w14:textId="77777777" w:rsidR="00354A6F" w:rsidRPr="002A4ED5" w:rsidRDefault="00354A6F" w:rsidP="00147094"/>
        </w:tc>
      </w:tr>
      <w:tr w:rsidR="00354A6F" w:rsidRPr="002A4ED5" w14:paraId="184C431F" w14:textId="77777777" w:rsidTr="00354A6F">
        <w:trPr>
          <w:gridAfter w:val="1"/>
          <w:wAfter w:w="137" w:type="pct"/>
          <w:trHeight w:val="445"/>
        </w:trPr>
        <w:tc>
          <w:tcPr>
            <w:tcW w:w="4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704606" w14:textId="32354CB6" w:rsidR="00354A6F" w:rsidRPr="002A4ED5" w:rsidRDefault="00354A6F" w:rsidP="00147094">
            <w:r>
              <w:t>6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3B2480" w14:textId="6FB7BEF6" w:rsidR="00354A6F" w:rsidRPr="002A4ED5" w:rsidRDefault="00354A6F" w:rsidP="00147094">
            <w:r>
              <w:t>Red Glitter</w:t>
            </w:r>
          </w:p>
        </w:tc>
        <w:tc>
          <w:tcPr>
            <w:tcW w:w="71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F437E9" w14:textId="77777777" w:rsidR="00354A6F" w:rsidRPr="002A4ED5" w:rsidRDefault="00354A6F" w:rsidP="00147094"/>
        </w:tc>
        <w:tc>
          <w:tcPr>
            <w:tcW w:w="588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11D7B0" w14:textId="009E6C23" w:rsidR="00354A6F" w:rsidRPr="002A4ED5" w:rsidRDefault="00354A6F" w:rsidP="00147094">
            <w:r w:rsidRPr="002B1C74">
              <w:t>$10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8C3FF2" w14:textId="77777777" w:rsidR="00354A6F" w:rsidRPr="002A4ED5" w:rsidRDefault="00354A6F" w:rsidP="00147094"/>
        </w:tc>
        <w:tc>
          <w:tcPr>
            <w:tcW w:w="5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7E0BEB" w14:textId="77777777" w:rsidR="00354A6F" w:rsidRPr="002A4ED5" w:rsidRDefault="00354A6F" w:rsidP="00147094"/>
        </w:tc>
        <w:tc>
          <w:tcPr>
            <w:tcW w:w="6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9C0A84" w14:textId="77777777" w:rsidR="00354A6F" w:rsidRPr="002A4ED5" w:rsidRDefault="00354A6F" w:rsidP="00147094"/>
        </w:tc>
      </w:tr>
      <w:tr w:rsidR="00354A6F" w:rsidRPr="002A4ED5" w14:paraId="5A839AE9" w14:textId="77777777" w:rsidTr="00354A6F">
        <w:trPr>
          <w:gridAfter w:val="1"/>
          <w:wAfter w:w="137" w:type="pct"/>
          <w:trHeight w:val="445"/>
        </w:trPr>
        <w:tc>
          <w:tcPr>
            <w:tcW w:w="4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B7B595" w14:textId="626844CF" w:rsidR="00354A6F" w:rsidRPr="002A4ED5" w:rsidRDefault="00354A6F" w:rsidP="00147094">
            <w:r>
              <w:t>7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BDED3E" w14:textId="5E35641D" w:rsidR="00354A6F" w:rsidRPr="002A4ED5" w:rsidRDefault="00354A6F" w:rsidP="00147094">
            <w:r>
              <w:t>Tapestry</w:t>
            </w:r>
          </w:p>
        </w:tc>
        <w:tc>
          <w:tcPr>
            <w:tcW w:w="71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4354BE" w14:textId="77777777" w:rsidR="00354A6F" w:rsidRPr="002A4ED5" w:rsidRDefault="00354A6F" w:rsidP="00147094"/>
        </w:tc>
        <w:tc>
          <w:tcPr>
            <w:tcW w:w="588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16C21B" w14:textId="00379801" w:rsidR="00354A6F" w:rsidRPr="002A4ED5" w:rsidRDefault="00354A6F" w:rsidP="00147094">
            <w:r w:rsidRPr="002B1C74">
              <w:t>$10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2171C7" w14:textId="77777777" w:rsidR="00354A6F" w:rsidRPr="002A4ED5" w:rsidRDefault="00354A6F" w:rsidP="00147094"/>
        </w:tc>
        <w:tc>
          <w:tcPr>
            <w:tcW w:w="5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16D5AE" w14:textId="77777777" w:rsidR="00354A6F" w:rsidRPr="002A4ED5" w:rsidRDefault="00354A6F" w:rsidP="00147094"/>
        </w:tc>
        <w:tc>
          <w:tcPr>
            <w:tcW w:w="6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104DC1" w14:textId="77777777" w:rsidR="00354A6F" w:rsidRPr="002A4ED5" w:rsidRDefault="00354A6F" w:rsidP="00147094"/>
        </w:tc>
      </w:tr>
      <w:tr w:rsidR="00354A6F" w:rsidRPr="0005787F" w14:paraId="2C4BF733" w14:textId="77777777" w:rsidTr="00354A6F">
        <w:trPr>
          <w:gridAfter w:val="1"/>
          <w:wAfter w:w="137" w:type="pct"/>
          <w:trHeight w:val="445"/>
        </w:trPr>
        <w:tc>
          <w:tcPr>
            <w:tcW w:w="4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DAC686" w14:textId="6FCF0446" w:rsidR="00354A6F" w:rsidRPr="002A4ED5" w:rsidRDefault="00354A6F" w:rsidP="00147094"/>
        </w:tc>
        <w:tc>
          <w:tcPr>
            <w:tcW w:w="1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FEA90B" w14:textId="0A3579F0" w:rsidR="00354A6F" w:rsidRPr="002A4ED5" w:rsidRDefault="00354A6F" w:rsidP="00147094">
            <w:r>
              <w:t>Totals</w:t>
            </w:r>
          </w:p>
        </w:tc>
        <w:tc>
          <w:tcPr>
            <w:tcW w:w="71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A7E4D6" w14:textId="77777777" w:rsidR="00354A6F" w:rsidRPr="002A4ED5" w:rsidRDefault="00354A6F" w:rsidP="00147094"/>
        </w:tc>
        <w:tc>
          <w:tcPr>
            <w:tcW w:w="588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02B76A" w14:textId="7A4FCF34" w:rsidR="00354A6F" w:rsidRPr="002A4ED5" w:rsidRDefault="00354A6F" w:rsidP="00147094">
            <w:r>
              <w:t>XX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4336E6" w14:textId="77777777" w:rsidR="00354A6F" w:rsidRPr="0005787F" w:rsidRDefault="00354A6F" w:rsidP="00147094">
            <w:pPr>
              <w:rPr>
                <w:b/>
                <w:bCs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9DE3C7" w14:textId="77777777" w:rsidR="00354A6F" w:rsidRPr="0005787F" w:rsidRDefault="00354A6F" w:rsidP="00147094">
            <w:pPr>
              <w:rPr>
                <w:b/>
                <w:bCs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383B68" w14:textId="77777777" w:rsidR="00354A6F" w:rsidRPr="0005787F" w:rsidRDefault="00354A6F" w:rsidP="00147094">
            <w:pPr>
              <w:rPr>
                <w:b/>
                <w:bCs/>
              </w:rPr>
            </w:pPr>
          </w:p>
        </w:tc>
      </w:tr>
      <w:tr w:rsidR="00354A6F" w:rsidRPr="0005787F" w14:paraId="06C18EDA" w14:textId="77777777" w:rsidTr="00354A6F">
        <w:trPr>
          <w:gridAfter w:val="1"/>
          <w:wAfter w:w="137" w:type="pct"/>
          <w:trHeight w:val="445"/>
        </w:trPr>
        <w:tc>
          <w:tcPr>
            <w:tcW w:w="462" w:type="pct"/>
            <w:tcBorders>
              <w:top w:val="single" w:sz="4" w:space="0" w:color="auto"/>
            </w:tcBorders>
          </w:tcPr>
          <w:p w14:paraId="79572116" w14:textId="62CCF001" w:rsidR="00354A6F" w:rsidRDefault="00354A6F" w:rsidP="00147094">
            <w:r>
              <w:t xml:space="preserve">   </w:t>
            </w:r>
          </w:p>
        </w:tc>
        <w:tc>
          <w:tcPr>
            <w:tcW w:w="1423" w:type="pct"/>
            <w:tcBorders>
              <w:top w:val="single" w:sz="4" w:space="0" w:color="auto"/>
            </w:tcBorders>
          </w:tcPr>
          <w:p w14:paraId="1E9D46B9" w14:textId="6B2048C7" w:rsidR="00354A6F" w:rsidRDefault="00354A6F" w:rsidP="00147094"/>
        </w:tc>
        <w:tc>
          <w:tcPr>
            <w:tcW w:w="719" w:type="pct"/>
            <w:gridSpan w:val="2"/>
            <w:tcBorders>
              <w:top w:val="single" w:sz="4" w:space="0" w:color="auto"/>
            </w:tcBorders>
          </w:tcPr>
          <w:p w14:paraId="12AEF942" w14:textId="77777777" w:rsidR="00354A6F" w:rsidRPr="002A4ED5" w:rsidRDefault="00354A6F" w:rsidP="00147094"/>
        </w:tc>
        <w:tc>
          <w:tcPr>
            <w:tcW w:w="588" w:type="pct"/>
            <w:gridSpan w:val="2"/>
            <w:tcBorders>
              <w:top w:val="single" w:sz="4" w:space="0" w:color="auto"/>
            </w:tcBorders>
          </w:tcPr>
          <w:p w14:paraId="5D9D087B" w14:textId="5094E225" w:rsidR="00354A6F" w:rsidRPr="002B1C74" w:rsidRDefault="00354A6F" w:rsidP="00147094"/>
        </w:tc>
        <w:tc>
          <w:tcPr>
            <w:tcW w:w="495" w:type="pct"/>
            <w:gridSpan w:val="2"/>
            <w:tcBorders>
              <w:top w:val="single" w:sz="4" w:space="0" w:color="auto"/>
            </w:tcBorders>
          </w:tcPr>
          <w:p w14:paraId="6C5B36AA" w14:textId="77777777" w:rsidR="00354A6F" w:rsidRPr="0005787F" w:rsidRDefault="00354A6F" w:rsidP="00147094">
            <w:pPr>
              <w:rPr>
                <w:b/>
                <w:bCs/>
              </w:rPr>
            </w:pPr>
          </w:p>
        </w:tc>
        <w:tc>
          <w:tcPr>
            <w:tcW w:w="538" w:type="pct"/>
            <w:tcBorders>
              <w:top w:val="single" w:sz="4" w:space="0" w:color="auto"/>
            </w:tcBorders>
          </w:tcPr>
          <w:p w14:paraId="024D0BC0" w14:textId="77777777" w:rsidR="00354A6F" w:rsidRPr="0005787F" w:rsidRDefault="00354A6F" w:rsidP="00147094">
            <w:pPr>
              <w:rPr>
                <w:b/>
                <w:bCs/>
              </w:rPr>
            </w:pPr>
          </w:p>
        </w:tc>
        <w:tc>
          <w:tcPr>
            <w:tcW w:w="638" w:type="pct"/>
          </w:tcPr>
          <w:p w14:paraId="60C87F1E" w14:textId="77777777" w:rsidR="00354A6F" w:rsidRPr="0005787F" w:rsidRDefault="00354A6F" w:rsidP="00147094">
            <w:pPr>
              <w:rPr>
                <w:b/>
                <w:bCs/>
              </w:rPr>
            </w:pPr>
          </w:p>
        </w:tc>
      </w:tr>
      <w:tr w:rsidR="00354A6F" w:rsidRPr="0005787F" w14:paraId="20B791E8" w14:textId="77777777" w:rsidTr="00354A6F">
        <w:trPr>
          <w:trHeight w:val="456"/>
        </w:trPr>
        <w:tc>
          <w:tcPr>
            <w:tcW w:w="462" w:type="pct"/>
            <w:tcBorders>
              <w:top w:val="single" w:sz="4" w:space="0" w:color="auto"/>
            </w:tcBorders>
          </w:tcPr>
          <w:p w14:paraId="4A91E95B" w14:textId="32147AD6" w:rsidR="00354A6F" w:rsidRPr="002A4ED5" w:rsidRDefault="00354A6F" w:rsidP="00147094"/>
        </w:tc>
        <w:tc>
          <w:tcPr>
            <w:tcW w:w="1423" w:type="pct"/>
            <w:tcBorders>
              <w:top w:val="single" w:sz="4" w:space="0" w:color="auto"/>
            </w:tcBorders>
          </w:tcPr>
          <w:p w14:paraId="5AB22FAF" w14:textId="77777777" w:rsidR="00354A6F" w:rsidRPr="002A4ED5" w:rsidRDefault="00354A6F" w:rsidP="00147094"/>
        </w:tc>
        <w:tc>
          <w:tcPr>
            <w:tcW w:w="578" w:type="pct"/>
            <w:tcBorders>
              <w:top w:val="single" w:sz="4" w:space="0" w:color="auto"/>
            </w:tcBorders>
          </w:tcPr>
          <w:p w14:paraId="00DC2E6F" w14:textId="77777777" w:rsidR="00354A6F" w:rsidRPr="002A4ED5" w:rsidRDefault="00354A6F" w:rsidP="00147094"/>
        </w:tc>
        <w:tc>
          <w:tcPr>
            <w:tcW w:w="607" w:type="pct"/>
            <w:gridSpan w:val="2"/>
            <w:tcBorders>
              <w:top w:val="single" w:sz="4" w:space="0" w:color="auto"/>
            </w:tcBorders>
          </w:tcPr>
          <w:p w14:paraId="19EE1458" w14:textId="77777777" w:rsidR="00354A6F" w:rsidRPr="002A4ED5" w:rsidRDefault="00354A6F" w:rsidP="00147094"/>
        </w:tc>
        <w:tc>
          <w:tcPr>
            <w:tcW w:w="606" w:type="pct"/>
            <w:gridSpan w:val="2"/>
            <w:tcBorders>
              <w:top w:val="single" w:sz="4" w:space="0" w:color="auto"/>
            </w:tcBorders>
          </w:tcPr>
          <w:p w14:paraId="5D8F3A67" w14:textId="77777777" w:rsidR="00354A6F" w:rsidRPr="002A4ED5" w:rsidRDefault="00354A6F" w:rsidP="00147094"/>
        </w:tc>
        <w:tc>
          <w:tcPr>
            <w:tcW w:w="1324" w:type="pct"/>
            <w:gridSpan w:val="4"/>
            <w:tcBorders>
              <w:top w:val="single" w:sz="4" w:space="0" w:color="auto"/>
            </w:tcBorders>
          </w:tcPr>
          <w:p w14:paraId="5AC05CDE" w14:textId="77777777" w:rsidR="00354A6F" w:rsidRDefault="00354A6F" w:rsidP="00147094">
            <w:pPr>
              <w:rPr>
                <w:b/>
                <w:bCs/>
              </w:rPr>
            </w:pPr>
          </w:p>
        </w:tc>
      </w:tr>
    </w:tbl>
    <w:p w14:paraId="3D654247" w14:textId="4A3706E1" w:rsidR="00330635" w:rsidRDefault="00330635" w:rsidP="00330635">
      <w:pPr>
        <w:spacing w:before="0"/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</w:p>
    <w:p w14:paraId="616CEED6" w14:textId="2B13766A" w:rsidR="00330635" w:rsidRDefault="00330635" w:rsidP="00225471">
      <w:pPr>
        <w:spacing w:before="0"/>
        <w:rPr>
          <w:sz w:val="20"/>
          <w:szCs w:val="20"/>
        </w:rPr>
      </w:pPr>
    </w:p>
    <w:p w14:paraId="24B27EDA" w14:textId="6C941EA2" w:rsidR="00330635" w:rsidRDefault="00330635" w:rsidP="00225471">
      <w:pPr>
        <w:spacing w:before="0"/>
        <w:rPr>
          <w:rFonts w:ascii="Calibri" w:hAnsi="Calibri" w:cs="Calibri"/>
          <w:b/>
          <w:bCs/>
          <w:color w:val="000000"/>
          <w:sz w:val="26"/>
          <w:szCs w:val="26"/>
        </w:rPr>
      </w:pPr>
    </w:p>
    <w:p w14:paraId="096827F6" w14:textId="40F42920" w:rsidR="00354A6F" w:rsidRDefault="00354A6F" w:rsidP="00225471">
      <w:pPr>
        <w:spacing w:before="0"/>
        <w:rPr>
          <w:rFonts w:ascii="Calibri" w:hAnsi="Calibri" w:cs="Calibri"/>
          <w:b/>
          <w:bCs/>
          <w:color w:val="000000"/>
          <w:sz w:val="26"/>
          <w:szCs w:val="26"/>
        </w:rPr>
      </w:pPr>
    </w:p>
    <w:p w14:paraId="71DA93FA" w14:textId="696BD87A" w:rsidR="00354A6F" w:rsidRDefault="00354A6F" w:rsidP="00225471">
      <w:pPr>
        <w:spacing w:before="0"/>
        <w:rPr>
          <w:rFonts w:ascii="Calibri" w:hAnsi="Calibri" w:cs="Calibri"/>
          <w:b/>
          <w:bCs/>
          <w:color w:val="000000"/>
          <w:sz w:val="26"/>
          <w:szCs w:val="26"/>
        </w:rPr>
      </w:pPr>
    </w:p>
    <w:p w14:paraId="695CA77F" w14:textId="2292918C" w:rsidR="00354A6F" w:rsidRDefault="00354A6F" w:rsidP="00225471">
      <w:pPr>
        <w:spacing w:before="0"/>
        <w:rPr>
          <w:rFonts w:ascii="Calibri" w:hAnsi="Calibri" w:cs="Calibri"/>
          <w:b/>
          <w:bCs/>
          <w:color w:val="000000"/>
          <w:sz w:val="26"/>
          <w:szCs w:val="26"/>
        </w:rPr>
      </w:pPr>
    </w:p>
    <w:p w14:paraId="6BE67C9A" w14:textId="04470A7F" w:rsidR="00354A6F" w:rsidRDefault="00354A6F" w:rsidP="00225471">
      <w:pPr>
        <w:spacing w:before="0"/>
        <w:rPr>
          <w:rFonts w:ascii="Calibri" w:hAnsi="Calibri" w:cs="Calibri"/>
          <w:b/>
          <w:bCs/>
          <w:color w:val="000000"/>
          <w:sz w:val="26"/>
          <w:szCs w:val="26"/>
        </w:rPr>
      </w:pPr>
    </w:p>
    <w:p w14:paraId="346A6901" w14:textId="714B0E0C" w:rsidR="00354A6F" w:rsidRDefault="00354A6F" w:rsidP="00225471">
      <w:pPr>
        <w:spacing w:before="0"/>
        <w:rPr>
          <w:rFonts w:ascii="Calibri" w:hAnsi="Calibri" w:cs="Calibri"/>
          <w:b/>
          <w:bCs/>
          <w:color w:val="000000"/>
          <w:sz w:val="26"/>
          <w:szCs w:val="26"/>
        </w:rPr>
      </w:pPr>
    </w:p>
    <w:p w14:paraId="58E9CA0E" w14:textId="5BC882B6" w:rsidR="00354A6F" w:rsidRDefault="00354A6F" w:rsidP="00225471">
      <w:pPr>
        <w:spacing w:before="0"/>
        <w:rPr>
          <w:rFonts w:ascii="Calibri" w:hAnsi="Calibri" w:cs="Calibri"/>
          <w:b/>
          <w:bCs/>
          <w:color w:val="000000"/>
          <w:sz w:val="26"/>
          <w:szCs w:val="26"/>
        </w:rPr>
      </w:pPr>
      <w:r>
        <w:rPr>
          <w:rFonts w:ascii="Calibri" w:hAnsi="Calibri" w:cs="Calibri"/>
          <w:b/>
          <w:bCs/>
          <w:color w:val="000000"/>
          <w:sz w:val="26"/>
          <w:szCs w:val="26"/>
        </w:rPr>
        <w:t>Dos Valles Garden Club Holiday Poinsettia Sale</w:t>
      </w:r>
    </w:p>
    <w:p w14:paraId="4710BBB6" w14:textId="36BC5340" w:rsidR="00354A6F" w:rsidRDefault="00354A6F" w:rsidP="00225471">
      <w:pPr>
        <w:spacing w:before="0"/>
        <w:rPr>
          <w:rFonts w:ascii="Calibri" w:hAnsi="Calibri" w:cs="Calibri"/>
          <w:b/>
          <w:bCs/>
          <w:color w:val="000000"/>
          <w:sz w:val="26"/>
          <w:szCs w:val="26"/>
        </w:rPr>
      </w:pPr>
      <w:r>
        <w:rPr>
          <w:rFonts w:ascii="Calibri" w:hAnsi="Calibri" w:cs="Calibri"/>
          <w:b/>
          <w:bCs/>
          <w:color w:val="000000"/>
          <w:sz w:val="26"/>
          <w:szCs w:val="26"/>
        </w:rPr>
        <w:t xml:space="preserve">Thank you for supporting your local garden club! </w:t>
      </w:r>
    </w:p>
    <w:p w14:paraId="71D293D1" w14:textId="3B9AC75B" w:rsidR="00354A6F" w:rsidRDefault="00354A6F" w:rsidP="00225471">
      <w:pPr>
        <w:spacing w:before="0"/>
        <w:rPr>
          <w:rFonts w:ascii="Calibri" w:hAnsi="Calibri" w:cs="Calibri"/>
          <w:b/>
          <w:bCs/>
          <w:color w:val="000000"/>
          <w:sz w:val="26"/>
          <w:szCs w:val="26"/>
        </w:rPr>
      </w:pPr>
      <w:r>
        <w:rPr>
          <w:rFonts w:ascii="Calibri" w:hAnsi="Calibri" w:cs="Calibri"/>
          <w:b/>
          <w:bCs/>
          <w:color w:val="000000"/>
          <w:sz w:val="26"/>
          <w:szCs w:val="26"/>
        </w:rPr>
        <w:t xml:space="preserve">We are offering high quality </w:t>
      </w:r>
      <w:r w:rsidR="005A7172">
        <w:rPr>
          <w:rFonts w:ascii="Calibri" w:hAnsi="Calibri" w:cs="Calibri"/>
          <w:b/>
          <w:bCs/>
          <w:color w:val="000000"/>
          <w:sz w:val="26"/>
          <w:szCs w:val="26"/>
        </w:rPr>
        <w:t>S</w:t>
      </w:r>
      <w:r>
        <w:rPr>
          <w:rFonts w:ascii="Calibri" w:hAnsi="Calibri" w:cs="Calibri"/>
          <w:b/>
          <w:bCs/>
          <w:color w:val="000000"/>
          <w:sz w:val="26"/>
          <w:szCs w:val="26"/>
        </w:rPr>
        <w:t xml:space="preserve">an </w:t>
      </w:r>
      <w:r w:rsidR="005A7172">
        <w:rPr>
          <w:rFonts w:ascii="Calibri" w:hAnsi="Calibri" w:cs="Calibri"/>
          <w:b/>
          <w:bCs/>
          <w:color w:val="000000"/>
          <w:sz w:val="26"/>
          <w:szCs w:val="26"/>
        </w:rPr>
        <w:t>D</w:t>
      </w:r>
      <w:r>
        <w:rPr>
          <w:rFonts w:ascii="Calibri" w:hAnsi="Calibri" w:cs="Calibri"/>
          <w:b/>
          <w:bCs/>
          <w:color w:val="000000"/>
          <w:sz w:val="26"/>
          <w:szCs w:val="26"/>
        </w:rPr>
        <w:t>iego county grown poinsettias.</w:t>
      </w:r>
    </w:p>
    <w:p w14:paraId="6B8EAA03" w14:textId="3A08971A" w:rsidR="00354A6F" w:rsidRDefault="00354A6F" w:rsidP="00225471">
      <w:pPr>
        <w:spacing w:before="0"/>
        <w:rPr>
          <w:rFonts w:ascii="Calibri" w:hAnsi="Calibri" w:cs="Calibri"/>
          <w:b/>
          <w:bCs/>
          <w:color w:val="000000"/>
          <w:sz w:val="26"/>
          <w:szCs w:val="26"/>
        </w:rPr>
      </w:pPr>
      <w:r>
        <w:rPr>
          <w:rFonts w:ascii="Calibri" w:hAnsi="Calibri" w:cs="Calibri"/>
          <w:b/>
          <w:bCs/>
          <w:color w:val="000000"/>
          <w:sz w:val="26"/>
          <w:szCs w:val="26"/>
        </w:rPr>
        <w:t xml:space="preserve">The foil wrapped and sleeved 6” varieties are $10.00 and will make great gifts. </w:t>
      </w:r>
    </w:p>
    <w:p w14:paraId="769982AE" w14:textId="521DF161" w:rsidR="00354A6F" w:rsidRDefault="00354A6F" w:rsidP="00225471">
      <w:pPr>
        <w:spacing w:before="0"/>
        <w:rPr>
          <w:rFonts w:ascii="Calibri" w:hAnsi="Calibri" w:cs="Calibri"/>
          <w:b/>
          <w:bCs/>
          <w:color w:val="000000"/>
          <w:sz w:val="26"/>
          <w:szCs w:val="26"/>
        </w:rPr>
      </w:pPr>
      <w:r>
        <w:rPr>
          <w:rFonts w:ascii="Calibri" w:hAnsi="Calibri" w:cs="Calibri"/>
          <w:b/>
          <w:bCs/>
          <w:color w:val="000000"/>
          <w:sz w:val="26"/>
          <w:szCs w:val="26"/>
        </w:rPr>
        <w:t>We will have 4” sized plants available the day of the sale for $6.00</w:t>
      </w:r>
    </w:p>
    <w:p w14:paraId="61C1EAE8" w14:textId="001DF3FF" w:rsidR="00354A6F" w:rsidRDefault="00354A6F" w:rsidP="00225471">
      <w:pPr>
        <w:spacing w:before="0"/>
        <w:rPr>
          <w:rFonts w:ascii="Calibri" w:hAnsi="Calibri" w:cs="Calibri"/>
          <w:b/>
          <w:bCs/>
          <w:color w:val="000000"/>
          <w:sz w:val="26"/>
          <w:szCs w:val="26"/>
        </w:rPr>
      </w:pPr>
      <w:r>
        <w:rPr>
          <w:rFonts w:ascii="Calibri" w:hAnsi="Calibri" w:cs="Calibri"/>
          <w:b/>
          <w:bCs/>
          <w:color w:val="000000"/>
          <w:sz w:val="26"/>
          <w:szCs w:val="26"/>
        </w:rPr>
        <w:t xml:space="preserve">We are offering these Varieties this year: </w:t>
      </w:r>
    </w:p>
    <w:p w14:paraId="1826267A" w14:textId="25D0A78E" w:rsidR="00354A6F" w:rsidRDefault="0049596C" w:rsidP="00225471">
      <w:pPr>
        <w:spacing w:before="0"/>
        <w:rPr>
          <w:rFonts w:ascii="Calibri" w:hAnsi="Calibri" w:cs="Calibri"/>
          <w:b/>
          <w:bCs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7F03A7F" wp14:editId="24ED8740">
            <wp:simplePos x="0" y="0"/>
            <wp:positionH relativeFrom="column">
              <wp:posOffset>4770120</wp:posOffset>
            </wp:positionH>
            <wp:positionV relativeFrom="paragraph">
              <wp:posOffset>6350</wp:posOffset>
            </wp:positionV>
            <wp:extent cx="1656080" cy="1064895"/>
            <wp:effectExtent l="0" t="0" r="0" b="0"/>
            <wp:wrapNone/>
            <wp:docPr id="98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8E0131">
        <w:rPr>
          <w:noProof/>
        </w:rPr>
        <w:drawing>
          <wp:anchor distT="0" distB="0" distL="114300" distR="114300" simplePos="0" relativeHeight="251661312" behindDoc="0" locked="0" layoutInCell="1" allowOverlap="1" wp14:anchorId="232F6567" wp14:editId="35E0A595">
            <wp:simplePos x="0" y="0"/>
            <wp:positionH relativeFrom="column">
              <wp:posOffset>2430780</wp:posOffset>
            </wp:positionH>
            <wp:positionV relativeFrom="paragraph">
              <wp:posOffset>113030</wp:posOffset>
            </wp:positionV>
            <wp:extent cx="1656715" cy="1064895"/>
            <wp:effectExtent l="0" t="0" r="0" b="0"/>
            <wp:wrapNone/>
            <wp:docPr id="97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8E0131">
        <w:rPr>
          <w:noProof/>
        </w:rPr>
        <w:drawing>
          <wp:anchor distT="0" distB="0" distL="114300" distR="114300" simplePos="0" relativeHeight="251659264" behindDoc="0" locked="0" layoutInCell="1" allowOverlap="1" wp14:anchorId="43E11FA3" wp14:editId="0B5F433D">
            <wp:simplePos x="0" y="0"/>
            <wp:positionH relativeFrom="column">
              <wp:posOffset>228600</wp:posOffset>
            </wp:positionH>
            <wp:positionV relativeFrom="paragraph">
              <wp:posOffset>98425</wp:posOffset>
            </wp:positionV>
            <wp:extent cx="1569720" cy="1066800"/>
            <wp:effectExtent l="0" t="0" r="0" b="0"/>
            <wp:wrapNone/>
            <wp:docPr id="96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8A7D78A" w14:textId="682AF414" w:rsidR="00354A6F" w:rsidRPr="00225471" w:rsidRDefault="00354A6F" w:rsidP="00225471">
      <w:pPr>
        <w:spacing w:before="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143D7E6" wp14:editId="285E4317">
            <wp:simplePos x="0" y="0"/>
            <wp:positionH relativeFrom="column">
              <wp:posOffset>228600</wp:posOffset>
            </wp:positionH>
            <wp:positionV relativeFrom="paragraph">
              <wp:posOffset>1546225</wp:posOffset>
            </wp:positionV>
            <wp:extent cx="1548765" cy="996315"/>
            <wp:effectExtent l="0" t="0" r="0" b="0"/>
            <wp:wrapNone/>
            <wp:docPr id="100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F655A32" wp14:editId="757CCE9F">
            <wp:simplePos x="0" y="0"/>
            <wp:positionH relativeFrom="column">
              <wp:posOffset>2499360</wp:posOffset>
            </wp:positionH>
            <wp:positionV relativeFrom="paragraph">
              <wp:posOffset>1583055</wp:posOffset>
            </wp:positionV>
            <wp:extent cx="1623695" cy="929005"/>
            <wp:effectExtent l="0" t="0" r="0" b="0"/>
            <wp:wrapNone/>
            <wp:docPr id="101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F1AD8D5" wp14:editId="797C2B43">
            <wp:simplePos x="0" y="0"/>
            <wp:positionH relativeFrom="column">
              <wp:posOffset>4762500</wp:posOffset>
            </wp:positionH>
            <wp:positionV relativeFrom="paragraph">
              <wp:posOffset>1515745</wp:posOffset>
            </wp:positionV>
            <wp:extent cx="1884045" cy="1080135"/>
            <wp:effectExtent l="0" t="0" r="0" b="0"/>
            <wp:wrapNone/>
            <wp:docPr id="102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1B3D1F30" w14:textId="4064E87E" w:rsidR="008E0131" w:rsidRDefault="008E0131">
      <w:pPr>
        <w:spacing w:before="0"/>
        <w:rPr>
          <w:sz w:val="20"/>
          <w:szCs w:val="20"/>
        </w:rPr>
      </w:pPr>
    </w:p>
    <w:p w14:paraId="7A3808B4" w14:textId="52B2E6E9" w:rsidR="008E0131" w:rsidRPr="008E0131" w:rsidRDefault="008E0131" w:rsidP="008E0131">
      <w:pPr>
        <w:rPr>
          <w:sz w:val="20"/>
          <w:szCs w:val="20"/>
        </w:rPr>
      </w:pPr>
    </w:p>
    <w:p w14:paraId="34516CDC" w14:textId="32CA0332" w:rsidR="008E0131" w:rsidRDefault="008E0131" w:rsidP="008E0131">
      <w:pPr>
        <w:rPr>
          <w:sz w:val="20"/>
          <w:szCs w:val="20"/>
        </w:rPr>
      </w:pPr>
    </w:p>
    <w:p w14:paraId="0AE975C0" w14:textId="143CA1F0" w:rsidR="008E0131" w:rsidRDefault="008E0131" w:rsidP="008E0131">
      <w:pPr>
        <w:tabs>
          <w:tab w:val="left" w:pos="1416"/>
        </w:tabs>
        <w:rPr>
          <w:sz w:val="20"/>
          <w:szCs w:val="20"/>
        </w:rPr>
      </w:pPr>
      <w:r>
        <w:rPr>
          <w:sz w:val="20"/>
          <w:szCs w:val="20"/>
        </w:rPr>
        <w:tab/>
        <w:t>Red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Wintersun</w:t>
      </w:r>
      <w:proofErr w:type="spellEnd"/>
      <w:r>
        <w:rPr>
          <w:sz w:val="20"/>
          <w:szCs w:val="20"/>
        </w:rPr>
        <w:t xml:space="preserve"> White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Christmas Beauty Marble</w:t>
      </w:r>
    </w:p>
    <w:p w14:paraId="07CBEF61" w14:textId="35AB2418" w:rsidR="008E0131" w:rsidRPr="008E0131" w:rsidRDefault="008E0131" w:rsidP="008E0131">
      <w:pPr>
        <w:rPr>
          <w:sz w:val="20"/>
          <w:szCs w:val="20"/>
        </w:rPr>
      </w:pPr>
    </w:p>
    <w:p w14:paraId="01948DFB" w14:textId="3B1780D2" w:rsidR="008E0131" w:rsidRPr="008E0131" w:rsidRDefault="008E0131" w:rsidP="008E0131">
      <w:pPr>
        <w:rPr>
          <w:sz w:val="20"/>
          <w:szCs w:val="20"/>
        </w:rPr>
      </w:pPr>
    </w:p>
    <w:p w14:paraId="0FB5B955" w14:textId="4993A3EE" w:rsidR="008E0131" w:rsidRPr="008E0131" w:rsidRDefault="008E0131" w:rsidP="008E0131">
      <w:pPr>
        <w:rPr>
          <w:sz w:val="20"/>
          <w:szCs w:val="20"/>
        </w:rPr>
      </w:pPr>
    </w:p>
    <w:p w14:paraId="4004C830" w14:textId="1280B467" w:rsidR="008E0131" w:rsidRPr="008E0131" w:rsidRDefault="008E0131" w:rsidP="008E0131">
      <w:pPr>
        <w:rPr>
          <w:sz w:val="20"/>
          <w:szCs w:val="20"/>
        </w:rPr>
      </w:pPr>
    </w:p>
    <w:p w14:paraId="6E959A86" w14:textId="7C55EEFA" w:rsidR="008E0131" w:rsidRPr="008E0131" w:rsidRDefault="008E0131" w:rsidP="008E0131">
      <w:pPr>
        <w:rPr>
          <w:sz w:val="20"/>
          <w:szCs w:val="20"/>
        </w:rPr>
      </w:pPr>
    </w:p>
    <w:p w14:paraId="07BDE708" w14:textId="1B54DB46" w:rsidR="008E0131" w:rsidRDefault="008E0131" w:rsidP="008E0131">
      <w:pPr>
        <w:rPr>
          <w:sz w:val="20"/>
          <w:szCs w:val="20"/>
        </w:rPr>
      </w:pPr>
    </w:p>
    <w:p w14:paraId="216CDD34" w14:textId="751D3838" w:rsidR="008E0131" w:rsidRDefault="008E0131" w:rsidP="008E0131">
      <w:pPr>
        <w:tabs>
          <w:tab w:val="left" w:pos="1500"/>
        </w:tabs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7E217F8" wp14:editId="3F0D4113">
            <wp:simplePos x="0" y="0"/>
            <wp:positionH relativeFrom="column">
              <wp:posOffset>2476500</wp:posOffset>
            </wp:positionH>
            <wp:positionV relativeFrom="paragraph">
              <wp:posOffset>244842</wp:posOffset>
            </wp:positionV>
            <wp:extent cx="1546860" cy="1082308"/>
            <wp:effectExtent l="0" t="0" r="0" b="3810"/>
            <wp:wrapNone/>
            <wp:docPr id="103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292" cy="108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  <w:szCs w:val="20"/>
        </w:rPr>
        <w:t xml:space="preserve">                Jubilee Jingle Bells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Prestige Maroon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Red Glitter</w:t>
      </w:r>
    </w:p>
    <w:p w14:paraId="69DDC529" w14:textId="1C7567B2" w:rsidR="008E0131" w:rsidRPr="008E0131" w:rsidRDefault="008E0131" w:rsidP="008E0131">
      <w:pPr>
        <w:rPr>
          <w:sz w:val="20"/>
          <w:szCs w:val="20"/>
        </w:rPr>
      </w:pPr>
    </w:p>
    <w:p w14:paraId="1A92AB99" w14:textId="07CDBDF7" w:rsidR="008E0131" w:rsidRPr="008E0131" w:rsidRDefault="008E0131" w:rsidP="008E0131">
      <w:pPr>
        <w:rPr>
          <w:sz w:val="20"/>
          <w:szCs w:val="20"/>
        </w:rPr>
      </w:pPr>
    </w:p>
    <w:p w14:paraId="7AFD54BD" w14:textId="63A8D6B6" w:rsidR="008E0131" w:rsidRPr="008E0131" w:rsidRDefault="008E0131" w:rsidP="008E0131">
      <w:pPr>
        <w:rPr>
          <w:sz w:val="20"/>
          <w:szCs w:val="20"/>
        </w:rPr>
      </w:pPr>
    </w:p>
    <w:p w14:paraId="5F41EE4A" w14:textId="7F5F757B" w:rsidR="008E0131" w:rsidRDefault="008E0131" w:rsidP="008E0131">
      <w:pPr>
        <w:rPr>
          <w:sz w:val="20"/>
          <w:szCs w:val="20"/>
        </w:rPr>
      </w:pPr>
    </w:p>
    <w:p w14:paraId="0C2ADF68" w14:textId="28FE6BBA" w:rsidR="008E0131" w:rsidRPr="008E0131" w:rsidRDefault="008E0131" w:rsidP="008E0131">
      <w:pPr>
        <w:tabs>
          <w:tab w:val="left" w:pos="4980"/>
        </w:tabs>
        <w:rPr>
          <w:sz w:val="20"/>
          <w:szCs w:val="20"/>
        </w:rPr>
      </w:pPr>
      <w:r>
        <w:rPr>
          <w:sz w:val="20"/>
          <w:szCs w:val="20"/>
        </w:rPr>
        <w:tab/>
        <w:t>Tapestry</w:t>
      </w:r>
    </w:p>
    <w:sectPr w:rsidR="008E0131" w:rsidRPr="008E0131" w:rsidSect="00225471">
      <w:headerReference w:type="default" r:id="rId18"/>
      <w:footerReference w:type="default" r:id="rId19"/>
      <w:pgSz w:w="15840" w:h="12240" w:orient="landscape" w:code="1"/>
      <w:pgMar w:top="1440" w:right="1440" w:bottom="72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A9FAF7" w14:textId="77777777" w:rsidR="00554AED" w:rsidRDefault="00554AED" w:rsidP="00650259">
      <w:pPr>
        <w:spacing w:line="240" w:lineRule="auto"/>
      </w:pPr>
      <w:r>
        <w:separator/>
      </w:r>
    </w:p>
  </w:endnote>
  <w:endnote w:type="continuationSeparator" w:id="0">
    <w:p w14:paraId="2AEEE255" w14:textId="77777777" w:rsidR="00554AED" w:rsidRDefault="00554AED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D2B23BA-DD19-41B6-95C7-26A8BACFB558}"/>
    <w:embedBold r:id="rId2" w:fontKey="{E36F33A6-70F9-4277-8DCB-05E15EDD6B1E}"/>
    <w:embedItalic r:id="rId3" w:fontKey="{1844BC41-0196-451E-8F2D-46A08E19AA1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209B38B-99F5-4424-8D6D-C6BABF2FB746}"/>
    <w:embedBold r:id="rId5" w:fontKey="{1A3D0689-A630-45A7-BEB3-099DF8664251}"/>
    <w:embedItalic r:id="rId6" w:fontKey="{8A860D6E-6E3B-4256-BAD6-E062117BD57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8C2F385B-7757-431A-B9E7-610709043C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903" w:type="pct"/>
      <w:tblLook w:val="04A0" w:firstRow="1" w:lastRow="0" w:firstColumn="1" w:lastColumn="0" w:noHBand="0" w:noVBand="1"/>
    </w:tblPr>
    <w:tblGrid>
      <w:gridCol w:w="6354"/>
      <w:gridCol w:w="6355"/>
    </w:tblGrid>
    <w:tr w:rsidR="00562601" w:rsidRPr="00562601" w14:paraId="09671F2B" w14:textId="77777777" w:rsidTr="0005787F">
      <w:trPr>
        <w:trHeight w:val="271"/>
      </w:trPr>
      <w:tc>
        <w:tcPr>
          <w:tcW w:w="2500" w:type="pct"/>
          <w:vAlign w:val="center"/>
        </w:tcPr>
        <w:p w14:paraId="4509D8B5" w14:textId="46444511" w:rsidR="00562601" w:rsidRPr="00562601" w:rsidRDefault="00EB6869" w:rsidP="002B69B4">
          <w:pPr>
            <w:tabs>
              <w:tab w:val="center" w:pos="4680"/>
              <w:tab w:val="right" w:pos="9810"/>
            </w:tabs>
            <w:spacing w:before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Dos Valles Garden Club </w:t>
          </w:r>
        </w:p>
      </w:tc>
      <w:tc>
        <w:tcPr>
          <w:tcW w:w="2500" w:type="pct"/>
          <w:vAlign w:val="center"/>
        </w:tcPr>
        <w:p w14:paraId="25CB757E" w14:textId="45185B56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54237788" w14:textId="77777777" w:rsidR="00562601" w:rsidRDefault="00562601" w:rsidP="00562601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190FF9" w14:textId="77777777" w:rsidR="00554AED" w:rsidRDefault="00554AED" w:rsidP="00650259">
      <w:pPr>
        <w:spacing w:line="240" w:lineRule="auto"/>
      </w:pPr>
      <w:r>
        <w:separator/>
      </w:r>
    </w:p>
  </w:footnote>
  <w:footnote w:type="continuationSeparator" w:id="0">
    <w:p w14:paraId="5F95C916" w14:textId="77777777" w:rsidR="00554AED" w:rsidRDefault="00554AED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69"/>
      <w:gridCol w:w="11791"/>
    </w:tblGrid>
    <w:tr w:rsidR="00562601" w:rsidRPr="00562601" w14:paraId="560C4EDF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62A5B6F1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443555EF" wp14:editId="59216719">
                <wp:extent cx="457200" cy="457200"/>
                <wp:effectExtent l="0" t="0" r="0" b="0"/>
                <wp:docPr id="5" name="Graphic 5" descr="Succul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731F1C" w:themeFill="accent5"/>
          <w:vAlign w:val="center"/>
        </w:tcPr>
        <w:p w14:paraId="0A681578" w14:textId="72BE41FB" w:rsidR="00EB6869" w:rsidRPr="002B69B4" w:rsidRDefault="00EB6869" w:rsidP="002B69B4">
          <w:pPr>
            <w:pStyle w:val="Header"/>
          </w:pPr>
          <w:r>
            <w:t xml:space="preserve">Dos Valles Garden Club- Poinsettia Order Form </w:t>
          </w:r>
        </w:p>
      </w:tc>
    </w:tr>
  </w:tbl>
  <w:p w14:paraId="313A9648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869"/>
    <w:rsid w:val="00003B30"/>
    <w:rsid w:val="00045CA6"/>
    <w:rsid w:val="00052382"/>
    <w:rsid w:val="0005787F"/>
    <w:rsid w:val="0006568A"/>
    <w:rsid w:val="00076F0F"/>
    <w:rsid w:val="00084253"/>
    <w:rsid w:val="000D1F49"/>
    <w:rsid w:val="000F5C88"/>
    <w:rsid w:val="001727CA"/>
    <w:rsid w:val="001C764E"/>
    <w:rsid w:val="00225471"/>
    <w:rsid w:val="00261C01"/>
    <w:rsid w:val="002A4ED5"/>
    <w:rsid w:val="002B69B4"/>
    <w:rsid w:val="002C56E6"/>
    <w:rsid w:val="002D3A9F"/>
    <w:rsid w:val="0031460D"/>
    <w:rsid w:val="00330635"/>
    <w:rsid w:val="00354A6F"/>
    <w:rsid w:val="00354B3D"/>
    <w:rsid w:val="00361E11"/>
    <w:rsid w:val="003B4744"/>
    <w:rsid w:val="003F0847"/>
    <w:rsid w:val="0040090B"/>
    <w:rsid w:val="00446538"/>
    <w:rsid w:val="00446988"/>
    <w:rsid w:val="0046302A"/>
    <w:rsid w:val="00487D2D"/>
    <w:rsid w:val="0049596C"/>
    <w:rsid w:val="004A2BF1"/>
    <w:rsid w:val="004D5D62"/>
    <w:rsid w:val="005112D0"/>
    <w:rsid w:val="00554AED"/>
    <w:rsid w:val="00562601"/>
    <w:rsid w:val="0057256E"/>
    <w:rsid w:val="00577E06"/>
    <w:rsid w:val="00582B1C"/>
    <w:rsid w:val="005A3BF7"/>
    <w:rsid w:val="005A7172"/>
    <w:rsid w:val="005F2035"/>
    <w:rsid w:val="005F7990"/>
    <w:rsid w:val="0063739C"/>
    <w:rsid w:val="00644945"/>
    <w:rsid w:val="00650259"/>
    <w:rsid w:val="00770F25"/>
    <w:rsid w:val="00787DD4"/>
    <w:rsid w:val="007A35A8"/>
    <w:rsid w:val="007B0A85"/>
    <w:rsid w:val="007C6A52"/>
    <w:rsid w:val="00806FF3"/>
    <w:rsid w:val="0082043E"/>
    <w:rsid w:val="008E0131"/>
    <w:rsid w:val="008E203A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25B92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47337"/>
    <w:rsid w:val="00DB3FAD"/>
    <w:rsid w:val="00DD447B"/>
    <w:rsid w:val="00DF0832"/>
    <w:rsid w:val="00E61C09"/>
    <w:rsid w:val="00E677FE"/>
    <w:rsid w:val="00EB3B58"/>
    <w:rsid w:val="00EB4987"/>
    <w:rsid w:val="00EB6869"/>
    <w:rsid w:val="00EC7359"/>
    <w:rsid w:val="00EE3054"/>
    <w:rsid w:val="00F00606"/>
    <w:rsid w:val="00F01256"/>
    <w:rsid w:val="00F01691"/>
    <w:rsid w:val="00F527D8"/>
    <w:rsid w:val="00F5418C"/>
    <w:rsid w:val="00F549BE"/>
    <w:rsid w:val="00F703F7"/>
    <w:rsid w:val="00FA174F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9D58C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2A4ED5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cie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362673CA9C644B0BAE91FA3093C2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6F695-3991-42E4-B006-C91C5CAEAFC7}"/>
      </w:docPartPr>
      <w:docPartBody>
        <w:p w:rsidR="002758FF" w:rsidRDefault="00DF47AD">
          <w:pPr>
            <w:pStyle w:val="C362673CA9C644B0BAE91FA3093C2654"/>
          </w:pPr>
          <w:r w:rsidRPr="002A4ED5">
            <w:rPr>
              <w:rFonts w:eastAsia="Calibri"/>
            </w:rPr>
            <w:t>Phone</w:t>
          </w:r>
        </w:p>
      </w:docPartBody>
    </w:docPart>
    <w:docPart>
      <w:docPartPr>
        <w:name w:val="C372A8A58DC746AE94E66A164888E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7E944-F82B-4227-948C-3AC0438F6DAE}"/>
      </w:docPartPr>
      <w:docPartBody>
        <w:p w:rsidR="002758FF" w:rsidRDefault="00DF47AD">
          <w:pPr>
            <w:pStyle w:val="C372A8A58DC746AE94E66A164888E8F5"/>
          </w:pPr>
          <w:r w:rsidRPr="002A4ED5">
            <w:rPr>
              <w:rFonts w:eastAsia="Calibri"/>
            </w:rPr>
            <w:t>Email</w:t>
          </w:r>
        </w:p>
      </w:docPartBody>
    </w:docPart>
    <w:docPart>
      <w:docPartPr>
        <w:name w:val="8A4BACD333374ED1B7D5D5AA91D05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82A90-27A9-4C91-B004-DBC99065E37A}"/>
      </w:docPartPr>
      <w:docPartBody>
        <w:p w:rsidR="002758FF" w:rsidRDefault="00A82ED3" w:rsidP="00A82ED3">
          <w:pPr>
            <w:pStyle w:val="8A4BACD333374ED1B7D5D5AA91D05378"/>
          </w:pPr>
          <w:r w:rsidRPr="002A4ED5">
            <w:rPr>
              <w:rFonts w:eastAsia="Calibri"/>
              <w:b/>
              <w:noProof/>
            </w:rPr>
            <w:t>Item</w:t>
          </w:r>
        </w:p>
      </w:docPartBody>
    </w:docPart>
    <w:docPart>
      <w:docPartPr>
        <w:name w:val="0C0E1A65C0164B62A2BDA7955B3ADB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90C15-2503-4CC3-BB10-682720CF0693}"/>
      </w:docPartPr>
      <w:docPartBody>
        <w:p w:rsidR="002758FF" w:rsidRDefault="00A82ED3" w:rsidP="00A82ED3">
          <w:pPr>
            <w:pStyle w:val="0C0E1A65C0164B62A2BDA7955B3ADB2B"/>
          </w:pPr>
          <w:r w:rsidRPr="002A4ED5">
            <w:rPr>
              <w:rFonts w:eastAsia="Calibri"/>
              <w:b/>
              <w:noProof/>
            </w:rPr>
            <w:t>Description</w:t>
          </w:r>
        </w:p>
      </w:docPartBody>
    </w:docPart>
    <w:docPart>
      <w:docPartPr>
        <w:name w:val="C285051DBB754E2E8F4DB1D990A11F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2406A-2D73-4502-B609-DD0948E8208B}"/>
      </w:docPartPr>
      <w:docPartBody>
        <w:p w:rsidR="002758FF" w:rsidRDefault="00A82ED3" w:rsidP="00A82ED3">
          <w:pPr>
            <w:pStyle w:val="C285051DBB754E2E8F4DB1D990A11F47"/>
          </w:pPr>
          <w:r w:rsidRPr="002A4ED5">
            <w:rPr>
              <w:rFonts w:eastAsia="Calibri"/>
              <w:b/>
              <w:noProof/>
            </w:rPr>
            <w:t>Quantity</w:t>
          </w:r>
        </w:p>
      </w:docPartBody>
    </w:docPart>
    <w:docPart>
      <w:docPartPr>
        <w:name w:val="DC579A60430949648760A9ABD7B93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B73EA6-6C64-4EB5-8A15-59727CADC1D1}"/>
      </w:docPartPr>
      <w:docPartBody>
        <w:p w:rsidR="002758FF" w:rsidRDefault="00A82ED3" w:rsidP="00A82ED3">
          <w:pPr>
            <w:pStyle w:val="DC579A60430949648760A9ABD7B93E34"/>
          </w:pPr>
          <w:r w:rsidRPr="002A4ED5">
            <w:rPr>
              <w:rFonts w:eastAsia="Calibri"/>
              <w:b/>
              <w:noProof/>
            </w:rPr>
            <w:t>Unit Price</w:t>
          </w:r>
        </w:p>
      </w:docPartBody>
    </w:docPart>
    <w:docPart>
      <w:docPartPr>
        <w:name w:val="B520C19BC57344D3BB89A2A758A5C8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770DE-AAB6-475E-8616-CE3278FC7B7C}"/>
      </w:docPartPr>
      <w:docPartBody>
        <w:p w:rsidR="002758FF" w:rsidRDefault="00A82ED3" w:rsidP="00A82ED3">
          <w:pPr>
            <w:pStyle w:val="B520C19BC57344D3BB89A2A758A5C849"/>
          </w:pPr>
          <w:r w:rsidRPr="002A4ED5">
            <w:rPr>
              <w:rFonts w:eastAsia="Calibri"/>
              <w:b/>
              <w:noProof/>
            </w:rPr>
            <w:t>Item</w:t>
          </w:r>
        </w:p>
      </w:docPartBody>
    </w:docPart>
    <w:docPart>
      <w:docPartPr>
        <w:name w:val="D5B4DED1C8294820A46FF82C8F70C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41B755-A81C-4E4E-AE66-4568CA042815}"/>
      </w:docPartPr>
      <w:docPartBody>
        <w:p w:rsidR="002758FF" w:rsidRDefault="00A82ED3" w:rsidP="00A82ED3">
          <w:pPr>
            <w:pStyle w:val="D5B4DED1C8294820A46FF82C8F70CC25"/>
          </w:pPr>
          <w:r w:rsidRPr="002A4ED5">
            <w:rPr>
              <w:rFonts w:eastAsia="Calibri"/>
              <w:b/>
              <w:noProof/>
            </w:rPr>
            <w:t>Description</w:t>
          </w:r>
        </w:p>
      </w:docPartBody>
    </w:docPart>
    <w:docPart>
      <w:docPartPr>
        <w:name w:val="C18376B42677447F9BD577D4871F4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85EAF-F349-4008-9B88-78CB5278B8C2}"/>
      </w:docPartPr>
      <w:docPartBody>
        <w:p w:rsidR="002758FF" w:rsidRDefault="00A82ED3" w:rsidP="00A82ED3">
          <w:pPr>
            <w:pStyle w:val="C18376B42677447F9BD577D4871F4160"/>
          </w:pPr>
          <w:r w:rsidRPr="002A4ED5">
            <w:rPr>
              <w:rFonts w:eastAsia="Calibri"/>
              <w:b/>
              <w:noProof/>
            </w:rPr>
            <w:t>Quantity</w:t>
          </w:r>
        </w:p>
      </w:docPartBody>
    </w:docPart>
    <w:docPart>
      <w:docPartPr>
        <w:name w:val="970B9A12D30149429EA33B377D0E4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39A2EB-BD72-4F8E-A5A1-3D679E694439}"/>
      </w:docPartPr>
      <w:docPartBody>
        <w:p w:rsidR="002758FF" w:rsidRDefault="00A82ED3" w:rsidP="00A82ED3">
          <w:pPr>
            <w:pStyle w:val="970B9A12D30149429EA33B377D0E4E6D"/>
          </w:pPr>
          <w:r w:rsidRPr="002A4ED5">
            <w:rPr>
              <w:rFonts w:eastAsia="Calibri"/>
              <w:b/>
              <w:noProof/>
            </w:rPr>
            <w:t>Unit Price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ED3"/>
    <w:rsid w:val="002758FF"/>
    <w:rsid w:val="006D7040"/>
    <w:rsid w:val="009C516E"/>
    <w:rsid w:val="00A710F9"/>
    <w:rsid w:val="00A82ED3"/>
    <w:rsid w:val="00C400FB"/>
    <w:rsid w:val="00DF4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70C4253D68445458ECC8829E31B597C">
    <w:name w:val="370C4253D68445458ECC8829E31B597C"/>
  </w:style>
  <w:style w:type="paragraph" w:customStyle="1" w:styleId="C362673CA9C644B0BAE91FA3093C2654">
    <w:name w:val="C362673CA9C644B0BAE91FA3093C2654"/>
  </w:style>
  <w:style w:type="paragraph" w:customStyle="1" w:styleId="C372A8A58DC746AE94E66A164888E8F5">
    <w:name w:val="C372A8A58DC746AE94E66A164888E8F5"/>
  </w:style>
  <w:style w:type="paragraph" w:customStyle="1" w:styleId="B9CB1C6631CD4418AB1ADD065EF980DD">
    <w:name w:val="B9CB1C6631CD4418AB1ADD065EF980DD"/>
  </w:style>
  <w:style w:type="paragraph" w:customStyle="1" w:styleId="2A007E5B31F4417BA0019AED7EB25461">
    <w:name w:val="2A007E5B31F4417BA0019AED7EB25461"/>
  </w:style>
  <w:style w:type="paragraph" w:customStyle="1" w:styleId="06CFBDE46367475EA418368F00117DF9">
    <w:name w:val="06CFBDE46367475EA418368F00117DF9"/>
  </w:style>
  <w:style w:type="paragraph" w:customStyle="1" w:styleId="EE38DC54830D409FACFE4A141A41E917">
    <w:name w:val="EE38DC54830D409FACFE4A141A41E917"/>
  </w:style>
  <w:style w:type="paragraph" w:customStyle="1" w:styleId="1DD7DF8217F54E3B86F0E8050EA437AF">
    <w:name w:val="1DD7DF8217F54E3B86F0E8050EA437AF"/>
  </w:style>
  <w:style w:type="paragraph" w:customStyle="1" w:styleId="D6036DEF6D61479989542FAC1746E0C2">
    <w:name w:val="D6036DEF6D61479989542FAC1746E0C2"/>
  </w:style>
  <w:style w:type="paragraph" w:customStyle="1" w:styleId="ED882DE045DF44AE8B9BE723C73C96B2">
    <w:name w:val="ED882DE045DF44AE8B9BE723C73C96B2"/>
  </w:style>
  <w:style w:type="paragraph" w:customStyle="1" w:styleId="A1FB49439EE34DED9321AC5C9F8E293A">
    <w:name w:val="A1FB49439EE34DED9321AC5C9F8E293A"/>
  </w:style>
  <w:style w:type="paragraph" w:customStyle="1" w:styleId="37AD2AE9A4214750AAFCAD0EA5B11B90">
    <w:name w:val="37AD2AE9A4214750AAFCAD0EA5B11B90"/>
  </w:style>
  <w:style w:type="paragraph" w:customStyle="1" w:styleId="5CD5EF5E3946439FB73AB57D1F19DBE8">
    <w:name w:val="5CD5EF5E3946439FB73AB57D1F19DBE8"/>
  </w:style>
  <w:style w:type="paragraph" w:customStyle="1" w:styleId="E6066C2BAA2045F08088207EA1681F36">
    <w:name w:val="E6066C2BAA2045F08088207EA1681F36"/>
  </w:style>
  <w:style w:type="paragraph" w:customStyle="1" w:styleId="930FA37AFF55482C86F3236BE8A5FBF4">
    <w:name w:val="930FA37AFF55482C86F3236BE8A5FBF4"/>
  </w:style>
  <w:style w:type="paragraph" w:customStyle="1" w:styleId="BAD9D0EC109D4C9483D049F071EF77AD">
    <w:name w:val="BAD9D0EC109D4C9483D049F071EF77AD"/>
    <w:rsid w:val="00A82ED3"/>
  </w:style>
  <w:style w:type="paragraph" w:customStyle="1" w:styleId="823ACED890A145A99E4CD2AF0EC2164D">
    <w:name w:val="823ACED890A145A99E4CD2AF0EC2164D"/>
    <w:rsid w:val="00A82ED3"/>
  </w:style>
  <w:style w:type="paragraph" w:customStyle="1" w:styleId="3575BD7C4F8D4FB99FBE70153FA0324B">
    <w:name w:val="3575BD7C4F8D4FB99FBE70153FA0324B"/>
    <w:rsid w:val="00A82ED3"/>
  </w:style>
  <w:style w:type="paragraph" w:customStyle="1" w:styleId="240FA2F6AB464679919E3732D53F7F25">
    <w:name w:val="240FA2F6AB464679919E3732D53F7F25"/>
    <w:rsid w:val="00A82ED3"/>
  </w:style>
  <w:style w:type="paragraph" w:customStyle="1" w:styleId="4F8D8BD26FCB445AB34AFFC8E75A8019">
    <w:name w:val="4F8D8BD26FCB445AB34AFFC8E75A8019"/>
    <w:rsid w:val="00A82ED3"/>
  </w:style>
  <w:style w:type="paragraph" w:customStyle="1" w:styleId="DBCC4C39B6DF49939B451384433B2B1D">
    <w:name w:val="DBCC4C39B6DF49939B451384433B2B1D"/>
    <w:rsid w:val="00A82ED3"/>
  </w:style>
  <w:style w:type="paragraph" w:customStyle="1" w:styleId="6090832175D84895AAB3EC25B7B1E674">
    <w:name w:val="6090832175D84895AAB3EC25B7B1E674"/>
    <w:rsid w:val="00A82ED3"/>
  </w:style>
  <w:style w:type="paragraph" w:customStyle="1" w:styleId="A1C1BA5AAC4749AF931E53A428D867C6">
    <w:name w:val="A1C1BA5AAC4749AF931E53A428D867C6"/>
    <w:rsid w:val="00A82ED3"/>
  </w:style>
  <w:style w:type="paragraph" w:customStyle="1" w:styleId="8EE45637CEE24750A8C9920FA96EE6EC">
    <w:name w:val="8EE45637CEE24750A8C9920FA96EE6EC"/>
    <w:rsid w:val="00A82ED3"/>
  </w:style>
  <w:style w:type="paragraph" w:customStyle="1" w:styleId="36B212F60336404D98ABD3DE5F0CD7CA">
    <w:name w:val="36B212F60336404D98ABD3DE5F0CD7CA"/>
    <w:rsid w:val="00A82ED3"/>
  </w:style>
  <w:style w:type="paragraph" w:customStyle="1" w:styleId="A3AF214441FE4E77824FA3C8844417BF">
    <w:name w:val="A3AF214441FE4E77824FA3C8844417BF"/>
    <w:rsid w:val="00A82ED3"/>
  </w:style>
  <w:style w:type="paragraph" w:customStyle="1" w:styleId="1DB95144A45042A5A96AE52109EA188E">
    <w:name w:val="1DB95144A45042A5A96AE52109EA188E"/>
    <w:rsid w:val="00A82ED3"/>
  </w:style>
  <w:style w:type="paragraph" w:customStyle="1" w:styleId="C8C1EF1707994B6D871DD0B0B1F0328D">
    <w:name w:val="C8C1EF1707994B6D871DD0B0B1F0328D"/>
    <w:rsid w:val="00A82ED3"/>
  </w:style>
  <w:style w:type="paragraph" w:customStyle="1" w:styleId="BA49F6A2EAF640B8AEB49E26E0599462">
    <w:name w:val="BA49F6A2EAF640B8AEB49E26E0599462"/>
    <w:rsid w:val="00A82ED3"/>
  </w:style>
  <w:style w:type="paragraph" w:customStyle="1" w:styleId="2241F5A9984546CEA45B86BECF715CC6">
    <w:name w:val="2241F5A9984546CEA45B86BECF715CC6"/>
    <w:rsid w:val="00A82ED3"/>
  </w:style>
  <w:style w:type="paragraph" w:customStyle="1" w:styleId="2EEA61D0205F47A99315B3745946ACF1">
    <w:name w:val="2EEA61D0205F47A99315B3745946ACF1"/>
    <w:rsid w:val="00A82ED3"/>
  </w:style>
  <w:style w:type="paragraph" w:customStyle="1" w:styleId="63307C7D28A042739759B0E6CA28094C">
    <w:name w:val="63307C7D28A042739759B0E6CA28094C"/>
    <w:rsid w:val="00A82ED3"/>
  </w:style>
  <w:style w:type="paragraph" w:customStyle="1" w:styleId="050134BB872A43248DE9275C0E750076">
    <w:name w:val="050134BB872A43248DE9275C0E750076"/>
    <w:rsid w:val="00A82ED3"/>
  </w:style>
  <w:style w:type="paragraph" w:customStyle="1" w:styleId="4058AB19873E4904A399A207F427FFCB">
    <w:name w:val="4058AB19873E4904A399A207F427FFCB"/>
    <w:rsid w:val="00A82ED3"/>
  </w:style>
  <w:style w:type="paragraph" w:customStyle="1" w:styleId="7CF06E10342A4B96AB8A9A0EC821B21E">
    <w:name w:val="7CF06E10342A4B96AB8A9A0EC821B21E"/>
    <w:rsid w:val="00A82ED3"/>
  </w:style>
  <w:style w:type="paragraph" w:customStyle="1" w:styleId="83DE39662E2F4F76AD87139096A2BFAB">
    <w:name w:val="83DE39662E2F4F76AD87139096A2BFAB"/>
    <w:rsid w:val="00A82ED3"/>
  </w:style>
  <w:style w:type="paragraph" w:customStyle="1" w:styleId="8A4BACD333374ED1B7D5D5AA91D05378">
    <w:name w:val="8A4BACD333374ED1B7D5D5AA91D05378"/>
    <w:rsid w:val="00A82ED3"/>
  </w:style>
  <w:style w:type="paragraph" w:customStyle="1" w:styleId="0C0E1A65C0164B62A2BDA7955B3ADB2B">
    <w:name w:val="0C0E1A65C0164B62A2BDA7955B3ADB2B"/>
    <w:rsid w:val="00A82ED3"/>
  </w:style>
  <w:style w:type="paragraph" w:customStyle="1" w:styleId="C285051DBB754E2E8F4DB1D990A11F47">
    <w:name w:val="C285051DBB754E2E8F4DB1D990A11F47"/>
    <w:rsid w:val="00A82ED3"/>
  </w:style>
  <w:style w:type="paragraph" w:customStyle="1" w:styleId="DC579A60430949648760A9ABD7B93E34">
    <w:name w:val="DC579A60430949648760A9ABD7B93E34"/>
    <w:rsid w:val="00A82ED3"/>
  </w:style>
  <w:style w:type="paragraph" w:customStyle="1" w:styleId="B520C19BC57344D3BB89A2A758A5C849">
    <w:name w:val="B520C19BC57344D3BB89A2A758A5C849"/>
    <w:rsid w:val="00A82ED3"/>
  </w:style>
  <w:style w:type="paragraph" w:customStyle="1" w:styleId="D5B4DED1C8294820A46FF82C8F70CC25">
    <w:name w:val="D5B4DED1C8294820A46FF82C8F70CC25"/>
    <w:rsid w:val="00A82ED3"/>
  </w:style>
  <w:style w:type="paragraph" w:customStyle="1" w:styleId="C18376B42677447F9BD577D4871F4160">
    <w:name w:val="C18376B42677447F9BD577D4871F4160"/>
    <w:rsid w:val="00A82ED3"/>
  </w:style>
  <w:style w:type="paragraph" w:customStyle="1" w:styleId="970B9A12D30149429EA33B377D0E4E6D">
    <w:name w:val="970B9A12D30149429EA33B377D0E4E6D"/>
    <w:rsid w:val="00A82E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7E6B3-1E65-4BE6-8FBB-EDE7C28264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F72738-C638-4238-A7C6-490EC0B3F45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5EF3BC0-7864-4D71-9D50-8BEFE071A3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BC0E1E-A723-49BA-9479-89A930468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3</Pages>
  <Words>229</Words>
  <Characters>1331</Characters>
  <Application>Microsoft Office Word</Application>
  <DocSecurity>0</DocSecurity>
  <Lines>95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2019-08-09T20:30:00Z</dcterms:created>
  <dcterms:modified xsi:type="dcterms:W3CDTF">2019-09-23T17:43:00Z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